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11E" w:rsidRDefault="0047411E" w:rsidP="002F442E">
      <w:pPr>
        <w:jc w:val="center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Герб района" style="width:45.75pt;height:54.75pt;visibility:visible">
            <v:imagedata r:id="rId4" o:title="" grayscale="t" bilevel="t"/>
          </v:shape>
        </w:pict>
      </w:r>
    </w:p>
    <w:p w:rsidR="0047411E" w:rsidRDefault="0047411E" w:rsidP="002F442E">
      <w:pPr>
        <w:jc w:val="center"/>
        <w:rPr>
          <w:b/>
        </w:rPr>
      </w:pPr>
      <w:r>
        <w:rPr>
          <w:b/>
        </w:rPr>
        <w:t>АДМИНИСТРАЦИЯ МУНИЦИПАЛЬНОГО ОБРАЗОВАНИЯ</w:t>
      </w:r>
    </w:p>
    <w:p w:rsidR="0047411E" w:rsidRDefault="0047411E" w:rsidP="002F442E">
      <w:pPr>
        <w:jc w:val="center"/>
        <w:rPr>
          <w:b/>
        </w:rPr>
      </w:pPr>
      <w:r>
        <w:rPr>
          <w:b/>
        </w:rPr>
        <w:t>КРАСНОУФИМСКИЙ ОКРУГ</w:t>
      </w:r>
    </w:p>
    <w:p w:rsidR="0047411E" w:rsidRDefault="0047411E" w:rsidP="002F442E">
      <w:pPr>
        <w:jc w:val="center"/>
        <w:rPr>
          <w:b/>
        </w:rPr>
      </w:pPr>
    </w:p>
    <w:p w:rsidR="0047411E" w:rsidRDefault="0047411E" w:rsidP="002F442E">
      <w:pPr>
        <w:jc w:val="center"/>
        <w:rPr>
          <w:b/>
        </w:rPr>
      </w:pPr>
      <w:r>
        <w:rPr>
          <w:b/>
        </w:rPr>
        <w:t>ПОСТАНОВЛЕНИЕ</w:t>
      </w:r>
    </w:p>
    <w:p w:rsidR="0047411E" w:rsidRDefault="0047411E" w:rsidP="00C75A3B">
      <w:pPr>
        <w:jc w:val="both"/>
        <w:rPr>
          <w:b/>
          <w:sz w:val="32"/>
          <w:szCs w:val="20"/>
        </w:rPr>
      </w:pPr>
    </w:p>
    <w:p w:rsidR="0047411E" w:rsidRDefault="0047411E" w:rsidP="00C75A3B">
      <w:pPr>
        <w:jc w:val="both"/>
        <w:rPr>
          <w:b/>
          <w:sz w:val="32"/>
        </w:rPr>
      </w:pPr>
    </w:p>
    <w:p w:rsidR="0047411E" w:rsidRDefault="0047411E" w:rsidP="00C75A3B">
      <w:pPr>
        <w:jc w:val="both"/>
        <w:rPr>
          <w:b/>
        </w:rPr>
      </w:pPr>
      <w:r>
        <w:rPr>
          <w:b/>
        </w:rPr>
        <w:t xml:space="preserve"> от  09.07.2014  г.      №  966 </w:t>
      </w:r>
    </w:p>
    <w:p w:rsidR="0047411E" w:rsidRDefault="0047411E" w:rsidP="00C75A3B">
      <w:pPr>
        <w:jc w:val="both"/>
        <w:rPr>
          <w:b/>
        </w:rPr>
      </w:pPr>
      <w:r>
        <w:rPr>
          <w:b/>
        </w:rPr>
        <w:t>г. Красноуфимск</w:t>
      </w:r>
    </w:p>
    <w:p w:rsidR="0047411E" w:rsidRDefault="0047411E" w:rsidP="00C75A3B">
      <w:pPr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Look w:val="00A0"/>
      </w:tblPr>
      <w:tblGrid>
        <w:gridCol w:w="5229"/>
      </w:tblGrid>
      <w:tr w:rsidR="0047411E" w:rsidTr="00C75A3B">
        <w:trPr>
          <w:trHeight w:val="320"/>
        </w:trPr>
        <w:tc>
          <w:tcPr>
            <w:tcW w:w="5229" w:type="dxa"/>
          </w:tcPr>
          <w:p w:rsidR="0047411E" w:rsidRDefault="0047411E">
            <w:pPr>
              <w:pStyle w:val="BodyText"/>
              <w:rPr>
                <w:b/>
              </w:rPr>
            </w:pPr>
            <w:r w:rsidRPr="001F7594">
              <w:rPr>
                <w:b/>
              </w:rPr>
              <w:t>О внесении изменений в  административный регламент предоставления</w:t>
            </w:r>
            <w:r w:rsidRPr="004B78D3">
              <w:rPr>
                <w:b/>
              </w:rPr>
              <w:t xml:space="preserve"> муниципальной услуги </w:t>
            </w:r>
          </w:p>
        </w:tc>
      </w:tr>
    </w:tbl>
    <w:p w:rsidR="0047411E" w:rsidRDefault="0047411E" w:rsidP="00C75A3B">
      <w:pPr>
        <w:pStyle w:val="HTMLPreformatted"/>
        <w:jc w:val="both"/>
      </w:pPr>
    </w:p>
    <w:p w:rsidR="0047411E" w:rsidRDefault="0047411E" w:rsidP="001F7594">
      <w:pPr>
        <w:jc w:val="both"/>
      </w:pPr>
      <w:r w:rsidRPr="001F7594">
        <w:t xml:space="preserve">В соответствии с Федеральными законами от 06.10.2003 г. № 131-ФЗ  «Об общих принципах местного самоуправления в Российской Федерации»,                   от 27.07.2010 г. № 210-ФЗ « Об организации предоставления государственных и муниципальных услуг», в целях реализации Указа Президента Российской Федерации от 07.05.2012г. №601 «Об основных направлениях совершенствования государственного управления», повышения качества предоставления муниципальных услуг, руководствуясь </w:t>
      </w:r>
      <w:hyperlink r:id="rId5" w:history="1">
        <w:r w:rsidRPr="001F7594">
          <w:t>статьей 28</w:t>
        </w:r>
      </w:hyperlink>
      <w:r w:rsidRPr="001F7594">
        <w:t xml:space="preserve"> Устава МО Красноуфимский округ</w:t>
      </w:r>
    </w:p>
    <w:p w:rsidR="0047411E" w:rsidRDefault="0047411E" w:rsidP="00C75A3B">
      <w:pPr>
        <w:tabs>
          <w:tab w:val="right" w:pos="10206"/>
        </w:tabs>
        <w:jc w:val="both"/>
      </w:pPr>
    </w:p>
    <w:p w:rsidR="0047411E" w:rsidRDefault="0047411E" w:rsidP="00C75A3B">
      <w:pPr>
        <w:pStyle w:val="BodyText"/>
        <w:rPr>
          <w:b/>
          <w:spacing w:val="20"/>
        </w:rPr>
      </w:pPr>
      <w:r>
        <w:rPr>
          <w:b/>
          <w:spacing w:val="20"/>
        </w:rPr>
        <w:t>ПОСТАНОВЛЯЮ:</w:t>
      </w:r>
    </w:p>
    <w:p w:rsidR="0047411E" w:rsidRDefault="0047411E" w:rsidP="00C75A3B">
      <w:pPr>
        <w:pStyle w:val="BodyText"/>
        <w:rPr>
          <w:b/>
        </w:rPr>
      </w:pPr>
    </w:p>
    <w:p w:rsidR="0047411E" w:rsidRDefault="0047411E" w:rsidP="001F7594">
      <w:pPr>
        <w:ind w:firstLine="709"/>
        <w:jc w:val="both"/>
      </w:pPr>
      <w:r>
        <w:t>1</w:t>
      </w:r>
      <w:r w:rsidRPr="001F7594">
        <w:t>. Внести изменения в административный регламент предоставления муниципальной услуги «Предоставление разрешения на отклонение от предельных параметров разрешенного строительства, реконструкции объекта капитального строительства на территории Муниципального образования Красноуфимский округ», утвержденный постановлением администрации МО Красноуфимс</w:t>
      </w:r>
      <w:r>
        <w:t>кий округ от 16.01.2014 г. № 23</w:t>
      </w:r>
      <w:r w:rsidRPr="001F7594">
        <w:t>, изложив административный регламент в новой редакции  (прилагается).</w:t>
      </w:r>
    </w:p>
    <w:p w:rsidR="0047411E" w:rsidRDefault="0047411E" w:rsidP="00C75A3B">
      <w:pPr>
        <w:pStyle w:val="BodyText"/>
        <w:ind w:firstLine="885"/>
      </w:pPr>
      <w:r>
        <w:t>2.  Опубликовать настоящее постановление в Красноуфимской газете «Вперед» и на официальном сайте Муниципального образования Красноуфимский округ.</w:t>
      </w:r>
    </w:p>
    <w:p w:rsidR="0047411E" w:rsidRDefault="0047411E" w:rsidP="00C75A3B">
      <w:pPr>
        <w:pStyle w:val="BodyText"/>
        <w:ind w:firstLine="885"/>
      </w:pPr>
      <w:r>
        <w:t>3. Контроль за исполнением настоящего постановления возложить на заместителя главы администрации по строительству и ЖКХ  Петухова Д.А.</w:t>
      </w:r>
    </w:p>
    <w:p w:rsidR="0047411E" w:rsidRDefault="0047411E" w:rsidP="00C75A3B">
      <w:pPr>
        <w:pStyle w:val="BodyText"/>
        <w:ind w:firstLine="885"/>
      </w:pPr>
    </w:p>
    <w:p w:rsidR="0047411E" w:rsidRDefault="0047411E" w:rsidP="00C75A3B">
      <w:pPr>
        <w:pStyle w:val="BodyText"/>
        <w:ind w:firstLine="885"/>
      </w:pPr>
    </w:p>
    <w:p w:rsidR="0047411E" w:rsidRDefault="0047411E" w:rsidP="00C75A3B">
      <w:pPr>
        <w:pStyle w:val="BodyText"/>
      </w:pPr>
      <w:r>
        <w:t>Глава  администрации</w:t>
      </w:r>
    </w:p>
    <w:p w:rsidR="0047411E" w:rsidRDefault="0047411E" w:rsidP="00C75A3B">
      <w:pPr>
        <w:pStyle w:val="BodyText"/>
      </w:pPr>
      <w:r>
        <w:t xml:space="preserve">Муниципального образования </w:t>
      </w:r>
    </w:p>
    <w:p w:rsidR="0047411E" w:rsidRDefault="0047411E" w:rsidP="00C75A3B">
      <w:pPr>
        <w:pStyle w:val="BodyText"/>
        <w:tabs>
          <w:tab w:val="right" w:pos="9322"/>
        </w:tabs>
      </w:pPr>
      <w:r>
        <w:t>Красноуфимский округ                                                                   В.Е. Колосов</w:t>
      </w:r>
    </w:p>
    <w:p w:rsidR="0047411E" w:rsidRDefault="0047411E" w:rsidP="006D3667">
      <w:pPr>
        <w:sectPr w:rsidR="0047411E" w:rsidSect="006A36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411E" w:rsidRDefault="0047411E" w:rsidP="006D3667">
      <w:pPr>
        <w:jc w:val="right"/>
      </w:pPr>
      <w:r>
        <w:t>Утверждено</w:t>
      </w:r>
    </w:p>
    <w:p w:rsidR="0047411E" w:rsidRDefault="0047411E" w:rsidP="006D3667">
      <w:pPr>
        <w:jc w:val="right"/>
      </w:pPr>
      <w:r>
        <w:t>постановлением главы</w:t>
      </w:r>
    </w:p>
    <w:p w:rsidR="0047411E" w:rsidRDefault="0047411E" w:rsidP="006D3667">
      <w:pPr>
        <w:jc w:val="right"/>
      </w:pPr>
      <w:r>
        <w:t>администрации</w:t>
      </w:r>
    </w:p>
    <w:p w:rsidR="0047411E" w:rsidRDefault="0047411E" w:rsidP="006D3667">
      <w:pPr>
        <w:jc w:val="right"/>
      </w:pPr>
      <w:r>
        <w:t>МО Красноуфимский округ</w:t>
      </w:r>
    </w:p>
    <w:p w:rsidR="0047411E" w:rsidRDefault="0047411E" w:rsidP="00677063">
      <w:r>
        <w:t xml:space="preserve">                                                                                          от09.07.2014 г. № 966</w:t>
      </w:r>
    </w:p>
    <w:p w:rsidR="0047411E" w:rsidRDefault="0047411E" w:rsidP="006D3667">
      <w:pPr>
        <w:jc w:val="right"/>
      </w:pPr>
      <w:r>
        <w:t xml:space="preserve"> </w:t>
      </w:r>
    </w:p>
    <w:p w:rsidR="0047411E" w:rsidRDefault="0047411E" w:rsidP="006D3667">
      <w:pPr>
        <w:jc w:val="right"/>
      </w:pPr>
    </w:p>
    <w:p w:rsidR="0047411E" w:rsidRDefault="0047411E" w:rsidP="006D3667">
      <w:pPr>
        <w:jc w:val="center"/>
      </w:pPr>
      <w:r w:rsidRPr="009758FE">
        <w:t>АДМИНИСТРАТИВНЫЙ РЕГЛАМЕНТ</w:t>
      </w:r>
    </w:p>
    <w:p w:rsidR="0047411E" w:rsidRDefault="0047411E" w:rsidP="006D3667">
      <w:pPr>
        <w:jc w:val="center"/>
      </w:pPr>
      <w:r w:rsidRPr="009758FE">
        <w:t>АДМИНИСТРАЦИИ</w:t>
      </w:r>
      <w:r>
        <w:rPr>
          <w:rStyle w:val="spell"/>
        </w:rPr>
        <w:t>МУНИЦИПАЛЬНОГО ОБРАЗОВАНИЯ</w:t>
      </w:r>
      <w:r w:rsidRPr="006E28CD">
        <w:rPr>
          <w:rStyle w:val="spell"/>
        </w:rPr>
        <w:t xml:space="preserve"> КРАСНОУФИМСКИЙ</w:t>
      </w:r>
      <w:r>
        <w:t xml:space="preserve"> ОКРУГ</w:t>
      </w:r>
      <w:r w:rsidRPr="009758FE">
        <w:t xml:space="preserve"> ПО ПРЕДОСТАВЛЕНИЮ МУНИЦИПАЛЬНОЙ УСЛУГИ</w:t>
      </w:r>
      <w:r>
        <w:br/>
      </w:r>
      <w:r w:rsidRPr="009758FE">
        <w:t>«ПРЕДОСТАВЛЕНИЕ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>
        <w:t xml:space="preserve"> НА ТЕРРИТОРИИ МУНИЦИПАЛЬНОГО ОБРАЗОВАНИЯ КРАСНОУФИМСКИЙ ОКРУГ</w:t>
      </w:r>
      <w:r w:rsidRPr="009758FE">
        <w:t>»</w:t>
      </w:r>
    </w:p>
    <w:p w:rsidR="0047411E" w:rsidRDefault="0047411E" w:rsidP="006D3667">
      <w:pPr>
        <w:jc w:val="center"/>
      </w:pPr>
    </w:p>
    <w:p w:rsidR="0047411E" w:rsidRDefault="0047411E" w:rsidP="006D3667">
      <w:pPr>
        <w:jc w:val="center"/>
      </w:pPr>
      <w:r w:rsidRPr="009758FE">
        <w:t>1. ОБЩИЕ ПОЛОЖЕНИЯ</w:t>
      </w:r>
    </w:p>
    <w:p w:rsidR="0047411E" w:rsidRDefault="0047411E" w:rsidP="006D3667">
      <w:pPr>
        <w:ind w:firstLine="709"/>
        <w:jc w:val="both"/>
      </w:pPr>
      <w:r w:rsidRPr="009758FE">
        <w:t>1.1. Административный регламент предоставления муниципальной услуги «Предоставление разрешения на отклонение от предельных параметров разрешенного строительства, реконструкции объ</w:t>
      </w:r>
      <w:r>
        <w:t>екта капитального строительства</w:t>
      </w:r>
      <w:r w:rsidRPr="009758FE">
        <w:t xml:space="preserve"> на территории</w:t>
      </w:r>
      <w:r>
        <w:t xml:space="preserve"> </w:t>
      </w:r>
      <w:r>
        <w:rPr>
          <w:rStyle w:val="spell"/>
        </w:rPr>
        <w:t>Муниципального образования</w:t>
      </w:r>
      <w:r w:rsidRPr="006E28CD">
        <w:rPr>
          <w:rStyle w:val="spell"/>
        </w:rPr>
        <w:t xml:space="preserve"> Красноуфимский округ</w:t>
      </w:r>
      <w:r>
        <w:rPr>
          <w:rStyle w:val="spell"/>
        </w:rPr>
        <w:t>»</w:t>
      </w:r>
      <w:r w:rsidRPr="009758FE">
        <w:t>  (далее – Административный регламент) разработан в целях повышения результатов и качества доступности исполнения муниципальной услуги,  по предоставлению разрешения на отклонение от предельных параметров разрешенного строительства, реконструкции объекта капитального строительства (далее – муниципальная услуга), создания комфортных условий для участников отношений, возникающих при предоставлении муниципальной услуги (далее – заявители), определяет сроки и последовательность действий (административных процедур) при предоставлении муниципальной услуги.</w:t>
      </w:r>
    </w:p>
    <w:p w:rsidR="0047411E" w:rsidRDefault="0047411E" w:rsidP="006D3667">
      <w:pPr>
        <w:ind w:firstLine="709"/>
        <w:jc w:val="both"/>
      </w:pPr>
      <w:r w:rsidRPr="009758FE">
        <w:t>1.2. В регламенте используются следующие основные понятия:</w:t>
      </w:r>
    </w:p>
    <w:p w:rsidR="0047411E" w:rsidRDefault="0047411E" w:rsidP="006D3667">
      <w:pPr>
        <w:ind w:firstLine="709"/>
        <w:jc w:val="both"/>
      </w:pPr>
      <w:r w:rsidRPr="009758FE">
        <w:t xml:space="preserve">1) объект капитального строительства – здание, строение, сооружение, объекты, строительство которых не завершено (далее – объекты незавершенного строительства), за исключением временных построек, киосков, навесов и других подобных построек; </w:t>
      </w:r>
    </w:p>
    <w:p w:rsidR="0047411E" w:rsidRDefault="0047411E" w:rsidP="006D3667">
      <w:pPr>
        <w:ind w:firstLine="709"/>
        <w:jc w:val="both"/>
      </w:pPr>
      <w:r w:rsidRPr="009758FE">
        <w:t>2) строительство – создание зданий, строений, сооружений (в том числе на месте</w:t>
      </w:r>
      <w:r>
        <w:t xml:space="preserve"> </w:t>
      </w:r>
      <w:r w:rsidRPr="009B1C2A">
        <w:rPr>
          <w:rStyle w:val="spell"/>
        </w:rPr>
        <w:t>сносимых</w:t>
      </w:r>
      <w:r>
        <w:rPr>
          <w:rStyle w:val="spell"/>
        </w:rPr>
        <w:t xml:space="preserve"> </w:t>
      </w:r>
      <w:r w:rsidRPr="009758FE">
        <w:t xml:space="preserve">объектов капитального строительства); </w:t>
      </w:r>
    </w:p>
    <w:p w:rsidR="0047411E" w:rsidRDefault="0047411E" w:rsidP="006D3667">
      <w:pPr>
        <w:ind w:firstLine="709"/>
        <w:jc w:val="both"/>
      </w:pPr>
      <w:r w:rsidRPr="009758FE">
        <w:t>3) реконструкция – изменение параметров объектов капитального строительства, их частей (высоты, количества этажей, площади, показателей производственной мощности, объема) и качества инженерно-технического обеспечения;</w:t>
      </w:r>
    </w:p>
    <w:p w:rsidR="0047411E" w:rsidRDefault="0047411E" w:rsidP="006D3667">
      <w:pPr>
        <w:ind w:firstLine="709"/>
        <w:jc w:val="both"/>
      </w:pPr>
      <w:r w:rsidRPr="009758FE">
        <w:t>4) капитальный ремонт – проведение работ по устранению неисправностей изношенных конструктивных элементов объекта капитального строительства, в том числе по их восстановлению или замене, в целях улучшения эксплуатационных характеристик объекта капитального строительства.</w:t>
      </w:r>
    </w:p>
    <w:p w:rsidR="0047411E" w:rsidRDefault="0047411E" w:rsidP="006D3667">
      <w:pPr>
        <w:ind w:firstLine="709"/>
        <w:jc w:val="both"/>
      </w:pPr>
      <w:r w:rsidRPr="009758FE">
        <w:t>1.3. Информация о местах нахождения, справочных телефонах, адресах официальных</w:t>
      </w:r>
      <w:bookmarkStart w:id="0" w:name="_GoBack"/>
      <w:bookmarkEnd w:id="0"/>
      <w:r w:rsidRPr="009758FE">
        <w:t xml:space="preserve"> сайтов и графике работы структурных по</w:t>
      </w:r>
      <w:r>
        <w:t>дразделений администрации МО Красноуфимский округ</w:t>
      </w:r>
      <w:r w:rsidRPr="009758FE">
        <w:t xml:space="preserve"> и иных организациях,  участвующих в предоставлении муниципальной услуги.</w:t>
      </w:r>
    </w:p>
    <w:p w:rsidR="0047411E" w:rsidRDefault="0047411E" w:rsidP="006D3667">
      <w:pPr>
        <w:ind w:firstLine="709"/>
        <w:jc w:val="both"/>
      </w:pPr>
      <w:r w:rsidRPr="009758FE">
        <w:t>1.3.1. Предоставление муниципальной услуги осуществляется администрацией</w:t>
      </w:r>
      <w:r>
        <w:t xml:space="preserve"> </w:t>
      </w:r>
      <w:r w:rsidRPr="006E28CD">
        <w:rPr>
          <w:rStyle w:val="spell"/>
        </w:rPr>
        <w:t>МО Красноуфимский округ</w:t>
      </w:r>
      <w:r w:rsidRPr="009758FE">
        <w:t xml:space="preserve">  (далее – администрация) в лице ее структурного подразделения  –  </w:t>
      </w:r>
      <w:r>
        <w:t xml:space="preserve">отдел архитектуры и градостроительства администрации </w:t>
      </w:r>
      <w:r w:rsidRPr="006E28CD">
        <w:rPr>
          <w:rStyle w:val="spell"/>
        </w:rPr>
        <w:t>МО Красноуфимский округ</w:t>
      </w:r>
      <w:r w:rsidRPr="009758FE">
        <w:t> </w:t>
      </w:r>
      <w:r>
        <w:t xml:space="preserve"> (далее – Отдел).</w:t>
      </w:r>
    </w:p>
    <w:p w:rsidR="0047411E" w:rsidRDefault="0047411E" w:rsidP="006D3667">
      <w:pPr>
        <w:ind w:firstLine="709"/>
        <w:jc w:val="both"/>
      </w:pPr>
      <w:r w:rsidRPr="009758FE">
        <w:t xml:space="preserve">624860 Свердловская область, город </w:t>
      </w:r>
      <w:r w:rsidRPr="006E28CD">
        <w:rPr>
          <w:rStyle w:val="spell"/>
        </w:rPr>
        <w:t xml:space="preserve"> Красноуфимск</w:t>
      </w:r>
      <w:r w:rsidRPr="009758FE">
        <w:t>, ул</w:t>
      </w:r>
      <w:r>
        <w:t>.</w:t>
      </w:r>
      <w:r w:rsidRPr="006E28CD">
        <w:rPr>
          <w:rStyle w:val="spell"/>
        </w:rPr>
        <w:t>Советская</w:t>
      </w:r>
      <w:r>
        <w:t>, дом 5, каб. 205, 116</w:t>
      </w:r>
      <w:r w:rsidRPr="009758FE">
        <w:t>.</w:t>
      </w:r>
    </w:p>
    <w:p w:rsidR="0047411E" w:rsidRDefault="0047411E" w:rsidP="006D3667">
      <w:pPr>
        <w:ind w:firstLine="709"/>
        <w:jc w:val="both"/>
      </w:pPr>
      <w:r w:rsidRPr="009758FE">
        <w:t>Адрес официального сайта админист</w:t>
      </w:r>
      <w:r>
        <w:t>рации: http://</w:t>
      </w:r>
      <w:r>
        <w:rPr>
          <w:lang w:val="en-US"/>
        </w:rPr>
        <w:t>rkruf</w:t>
      </w:r>
      <w:r>
        <w:t>.ru</w:t>
      </w:r>
    </w:p>
    <w:p w:rsidR="0047411E" w:rsidRPr="00B04727" w:rsidRDefault="0047411E" w:rsidP="006D3667">
      <w:pPr>
        <w:ind w:firstLine="709"/>
        <w:jc w:val="both"/>
      </w:pPr>
      <w:r w:rsidRPr="009758FE">
        <w:t>Адрес электрон</w:t>
      </w:r>
      <w:r>
        <w:t xml:space="preserve">ной почты администрации: </w:t>
      </w:r>
      <w:hyperlink r:id="rId6" w:history="1">
        <w:r w:rsidRPr="00856268">
          <w:rPr>
            <w:rStyle w:val="Hyperlink"/>
            <w:lang w:val="en-US"/>
          </w:rPr>
          <w:t>admrn</w:t>
        </w:r>
        <w:r w:rsidRPr="00856268">
          <w:rPr>
            <w:rStyle w:val="Hyperlink"/>
          </w:rPr>
          <w:t>-</w:t>
        </w:r>
        <w:r w:rsidRPr="00856268">
          <w:rPr>
            <w:rStyle w:val="Hyperlink"/>
            <w:lang w:val="en-US"/>
          </w:rPr>
          <w:t>kruf</w:t>
        </w:r>
        <w:r w:rsidRPr="00856268">
          <w:rPr>
            <w:rStyle w:val="Hyperlink"/>
          </w:rPr>
          <w:t>@mail.ru</w:t>
        </w:r>
      </w:hyperlink>
      <w:r>
        <w:t>.</w:t>
      </w:r>
    </w:p>
    <w:p w:rsidR="0047411E" w:rsidRDefault="0047411E" w:rsidP="006D3667">
      <w:pPr>
        <w:ind w:firstLine="709"/>
        <w:jc w:val="both"/>
      </w:pPr>
      <w:r>
        <w:t>Ад</w:t>
      </w:r>
      <w:r w:rsidRPr="009758FE">
        <w:t>рес электронной</w:t>
      </w:r>
      <w:r>
        <w:t xml:space="preserve"> почты Отдела: </w:t>
      </w:r>
      <w:hyperlink r:id="rId7" w:history="1">
        <w:r w:rsidRPr="00856268">
          <w:rPr>
            <w:rStyle w:val="Hyperlink"/>
            <w:lang w:val="en-US"/>
          </w:rPr>
          <w:t>hlobystov</w:t>
        </w:r>
        <w:r w:rsidRPr="00856268">
          <w:rPr>
            <w:rStyle w:val="Hyperlink"/>
          </w:rPr>
          <w:t>54@</w:t>
        </w:r>
        <w:r w:rsidRPr="00856268">
          <w:rPr>
            <w:rStyle w:val="Hyperlink"/>
            <w:lang w:val="en-US"/>
          </w:rPr>
          <w:t>mail</w:t>
        </w:r>
        <w:r w:rsidRPr="00856268">
          <w:rPr>
            <w:rStyle w:val="Hyperlink"/>
          </w:rPr>
          <w:t>.</w:t>
        </w:r>
        <w:r w:rsidRPr="00856268">
          <w:rPr>
            <w:rStyle w:val="Hyperlink"/>
            <w:lang w:val="en-US"/>
          </w:rPr>
          <w:t>ru</w:t>
        </w:r>
      </w:hyperlink>
      <w:r>
        <w:t>.</w:t>
      </w:r>
    </w:p>
    <w:p w:rsidR="0047411E" w:rsidRPr="009B1C2A" w:rsidRDefault="0047411E" w:rsidP="006D3667">
      <w:pPr>
        <w:ind w:firstLine="709"/>
        <w:jc w:val="both"/>
      </w:pPr>
      <w:r w:rsidRPr="009758FE">
        <w:t>Телефон дл</w:t>
      </w:r>
      <w:r>
        <w:t>я справок: 8 (343</w:t>
      </w:r>
      <w:r w:rsidRPr="006E28CD">
        <w:t>94</w:t>
      </w:r>
      <w:r>
        <w:t>) 2</w:t>
      </w:r>
      <w:r w:rsidRPr="009B1C2A">
        <w:t>-</w:t>
      </w:r>
      <w:r w:rsidRPr="006E28CD">
        <w:t>44</w:t>
      </w:r>
      <w:r w:rsidRPr="009B1C2A">
        <w:t>-</w:t>
      </w:r>
      <w:r w:rsidRPr="006E28CD">
        <w:t>06</w:t>
      </w:r>
      <w:r w:rsidRPr="009758FE">
        <w:t xml:space="preserve"> – телефон (факс) приемной администрац</w:t>
      </w:r>
      <w:r>
        <w:t>ии МО Красноуфимский округ: 8 (343</w:t>
      </w:r>
      <w:r w:rsidRPr="006E28CD">
        <w:t>94</w:t>
      </w:r>
      <w:r>
        <w:t>) 2</w:t>
      </w:r>
      <w:r w:rsidRPr="009B1C2A">
        <w:t>-</w:t>
      </w:r>
      <w:r w:rsidRPr="006E28CD">
        <w:t>42</w:t>
      </w:r>
      <w:r w:rsidRPr="009B1C2A">
        <w:t>-</w:t>
      </w:r>
      <w:r w:rsidRPr="006E28CD">
        <w:t>90</w:t>
      </w:r>
      <w:r>
        <w:t>; 2</w:t>
      </w:r>
      <w:r w:rsidRPr="009B1C2A">
        <w:t>-</w:t>
      </w:r>
      <w:r w:rsidRPr="006E28CD">
        <w:t>26</w:t>
      </w:r>
      <w:r w:rsidRPr="009B1C2A">
        <w:t>-</w:t>
      </w:r>
      <w:r w:rsidRPr="006E28CD">
        <w:t>94</w:t>
      </w:r>
      <w:r w:rsidRPr="009758FE">
        <w:t xml:space="preserve"> – телефоны с</w:t>
      </w:r>
      <w:r>
        <w:t>пециалистов Отдела.</w:t>
      </w:r>
    </w:p>
    <w:p w:rsidR="0047411E" w:rsidRPr="00145FB2" w:rsidRDefault="0047411E" w:rsidP="006D3667">
      <w:pPr>
        <w:ind w:firstLine="709"/>
        <w:jc w:val="both"/>
      </w:pPr>
      <w:r w:rsidRPr="009758FE">
        <w:t>График работы Отдела:</w:t>
      </w:r>
    </w:p>
    <w:p w:rsidR="0047411E" w:rsidRDefault="0047411E" w:rsidP="006D3667">
      <w:pPr>
        <w:ind w:firstLine="709"/>
        <w:jc w:val="both"/>
      </w:pPr>
      <w:r>
        <w:t>с понедельника по четверг включительно с 8.00 до 17</w:t>
      </w:r>
      <w:r w:rsidRPr="009758FE">
        <w:t>.00</w:t>
      </w:r>
      <w:r>
        <w:t>, а в пятницу с 8.00 до 16.00</w:t>
      </w:r>
      <w:r w:rsidRPr="009758FE">
        <w:t>, обед</w:t>
      </w:r>
      <w:r>
        <w:t xml:space="preserve"> с 12.00 до 13.00.</w:t>
      </w:r>
    </w:p>
    <w:p w:rsidR="0047411E" w:rsidRDefault="0047411E" w:rsidP="006D3667">
      <w:pPr>
        <w:ind w:firstLine="709"/>
        <w:jc w:val="both"/>
      </w:pPr>
      <w:r w:rsidRPr="009758FE">
        <w:t>График приема заявителей: вторник и четверг с 8.30 до 16.30, обед</w:t>
      </w:r>
      <w:r>
        <w:t xml:space="preserve"> с 12.00 до 13.00.</w:t>
      </w:r>
    </w:p>
    <w:p w:rsidR="0047411E" w:rsidRDefault="0047411E" w:rsidP="006D3667">
      <w:pPr>
        <w:ind w:firstLine="709"/>
        <w:jc w:val="both"/>
      </w:pPr>
      <w:r w:rsidRPr="009758FE">
        <w:t>Выходные дни – суббота, воскресенье.</w:t>
      </w:r>
    </w:p>
    <w:p w:rsidR="0047411E" w:rsidRDefault="0047411E" w:rsidP="006D3667">
      <w:pPr>
        <w:ind w:firstLine="709"/>
        <w:jc w:val="both"/>
      </w:pPr>
      <w:r w:rsidRPr="009758FE">
        <w:t>1.4. Порядок информирования о предоставлении муниципальной услуги.</w:t>
      </w:r>
    </w:p>
    <w:p w:rsidR="0047411E" w:rsidRPr="00AB7538" w:rsidRDefault="0047411E" w:rsidP="00662B59">
      <w:pPr>
        <w:ind w:firstLine="540"/>
        <w:jc w:val="both"/>
      </w:pPr>
      <w:r>
        <w:t>1</w:t>
      </w:r>
      <w:r w:rsidRPr="009758FE">
        <w:t xml:space="preserve">.4.1. </w:t>
      </w:r>
      <w:r w:rsidRPr="00AB7538">
        <w:t>Способы и порядок информирования заявителей о предоставлении услуги  осуществляется в виде:</w:t>
      </w:r>
    </w:p>
    <w:p w:rsidR="0047411E" w:rsidRDefault="0047411E" w:rsidP="006D3667">
      <w:pPr>
        <w:ind w:firstLine="709"/>
        <w:jc w:val="both"/>
      </w:pPr>
      <w:r w:rsidRPr="009758FE">
        <w:t>- индивидуального информирования;</w:t>
      </w:r>
    </w:p>
    <w:p w:rsidR="0047411E" w:rsidRPr="00145FB2" w:rsidRDefault="0047411E" w:rsidP="006D3667">
      <w:pPr>
        <w:ind w:firstLine="709"/>
        <w:jc w:val="both"/>
      </w:pPr>
      <w:r w:rsidRPr="009758FE">
        <w:t>Индивидуальное информирование по вопросам предоставления муниципальной услуги предоставляется:</w:t>
      </w:r>
    </w:p>
    <w:p w:rsidR="0047411E" w:rsidRDefault="0047411E" w:rsidP="006D3667">
      <w:pPr>
        <w:ind w:firstLine="709"/>
        <w:jc w:val="both"/>
      </w:pPr>
      <w:r w:rsidRPr="009758FE">
        <w:t>путем непосредственного общения заявителей (при личном обращении либо по телефону) с должностными лицами, ответственными за предоставлении муниципальной услуги;</w:t>
      </w:r>
    </w:p>
    <w:p w:rsidR="0047411E" w:rsidRDefault="0047411E" w:rsidP="006D3667">
      <w:pPr>
        <w:ind w:firstLine="709"/>
        <w:jc w:val="both"/>
      </w:pPr>
      <w:r w:rsidRPr="009758FE">
        <w:t>путем взаимодействия должностных лиц, ответственных за предоставление муниципальной услуги, с заявителями по почте, электронной почте.</w:t>
      </w:r>
    </w:p>
    <w:p w:rsidR="0047411E" w:rsidRPr="00145FB2" w:rsidRDefault="0047411E" w:rsidP="006D3667">
      <w:pPr>
        <w:ind w:firstLine="709"/>
        <w:jc w:val="both"/>
      </w:pPr>
      <w:r w:rsidRPr="009758FE">
        <w:t>Ответ на телефонный звонок должен начинаться с информации о наименовании Отдела, фамилии, имени, отчестве и должности сотрудника, принявшего телефонный звонок.</w:t>
      </w:r>
    </w:p>
    <w:p w:rsidR="0047411E" w:rsidRDefault="0047411E" w:rsidP="006D3667">
      <w:pPr>
        <w:ind w:firstLine="709"/>
        <w:jc w:val="both"/>
      </w:pPr>
      <w:r w:rsidRPr="009758FE">
        <w:t>Обращения заявителей рассматриваются с учетом времени, необходимого для подготовки ответа, в срок, не превышающий 30 дней со дня регистрации обращения.</w:t>
      </w:r>
    </w:p>
    <w:p w:rsidR="0047411E" w:rsidRDefault="0047411E" w:rsidP="006D3667">
      <w:pPr>
        <w:ind w:firstLine="709"/>
        <w:jc w:val="both"/>
      </w:pPr>
      <w:r w:rsidRPr="009758FE">
        <w:t>Обращение подлежит рассмотрению в порядке, установленном Федеральным законом от 02.05.2006 № 59-ФЗ «О порядке рассмотрения обращений граждан Российской Федерации». В обращении в обязательном порядке указываются фамилия, имя, отчество (последнее при наличии) (наименование юридического лица), адрес электронной почты, если ответ должен быть направлен в форме электронного документа, и почтовый адрес, если ответ должен быть направлен в письменной форме. Заявитель в 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форме.</w:t>
      </w:r>
    </w:p>
    <w:p w:rsidR="0047411E" w:rsidRDefault="0047411E" w:rsidP="006D3667">
      <w:pPr>
        <w:ind w:firstLine="709"/>
        <w:jc w:val="both"/>
      </w:pPr>
      <w:r w:rsidRPr="009758FE">
        <w:t xml:space="preserve">В случае передачи отдельных административных действий по индивидуальному информированию о порядке предоставления муниципальной услуги многофункциональному центру (далее – МФЦ), действия, предусмотренные подразделом 1.4 Административного регламента, осуществляются сотрудниками МФЦ в соответствии с заключенными соглашениями, в случае обращения в МФЦ. </w:t>
      </w:r>
    </w:p>
    <w:p w:rsidR="0047411E" w:rsidRDefault="0047411E" w:rsidP="006D3667">
      <w:pPr>
        <w:ind w:firstLine="709"/>
        <w:jc w:val="both"/>
      </w:pPr>
      <w:r w:rsidRPr="009758FE">
        <w:t>- публичное информирование;</w:t>
      </w:r>
    </w:p>
    <w:p w:rsidR="0047411E" w:rsidRDefault="0047411E" w:rsidP="006D3667">
      <w:pPr>
        <w:ind w:firstLine="709"/>
        <w:jc w:val="both"/>
      </w:pPr>
      <w:r w:rsidRPr="009758FE">
        <w:t>Публичное информирование по вопросам предоставления муниципальной услуги осуществляется путем размещения информации:</w:t>
      </w:r>
    </w:p>
    <w:p w:rsidR="0047411E" w:rsidRDefault="0047411E" w:rsidP="006D3667">
      <w:pPr>
        <w:ind w:firstLine="709"/>
        <w:jc w:val="both"/>
      </w:pPr>
      <w:r w:rsidRPr="009758FE">
        <w:t>на официальном сайте админи</w:t>
      </w:r>
      <w:r>
        <w:t xml:space="preserve">страции: </w:t>
      </w:r>
      <w:hyperlink r:id="rId8" w:history="1">
        <w:r w:rsidRPr="00856268">
          <w:rPr>
            <w:rStyle w:val="Hyperlink"/>
          </w:rPr>
          <w:t>http://</w:t>
        </w:r>
        <w:r w:rsidRPr="00856268">
          <w:rPr>
            <w:rStyle w:val="Hyperlink"/>
            <w:lang w:val="en-US"/>
          </w:rPr>
          <w:t>rkruf</w:t>
        </w:r>
        <w:r w:rsidRPr="00856268">
          <w:rPr>
            <w:rStyle w:val="Hyperlink"/>
          </w:rPr>
          <w:t>.ru</w:t>
        </w:r>
      </w:hyperlink>
      <w:r>
        <w:t>;</w:t>
      </w:r>
    </w:p>
    <w:p w:rsidR="0047411E" w:rsidRDefault="0047411E" w:rsidP="006D3667">
      <w:pPr>
        <w:ind w:firstLine="709"/>
        <w:jc w:val="both"/>
      </w:pPr>
      <w:r w:rsidRPr="009758FE">
        <w:t xml:space="preserve">на Едином портале государственных и муниципальных услуг (функций) </w:t>
      </w:r>
      <w:hyperlink r:id="rId9" w:history="1">
        <w:r w:rsidRPr="00856268">
          <w:rPr>
            <w:rStyle w:val="Hyperlink"/>
          </w:rPr>
          <w:t>http://www.gosuslugi.ru</w:t>
        </w:r>
      </w:hyperlink>
    </w:p>
    <w:p w:rsidR="0047411E" w:rsidRDefault="0047411E" w:rsidP="006D3667">
      <w:pPr>
        <w:ind w:firstLine="709"/>
        <w:jc w:val="both"/>
      </w:pPr>
      <w:r w:rsidRPr="009758FE">
        <w:t>в средствах массовой информации (газета «</w:t>
      </w:r>
      <w:r w:rsidRPr="006E28CD">
        <w:rPr>
          <w:rStyle w:val="spell"/>
        </w:rPr>
        <w:t>Вперед</w:t>
      </w:r>
      <w:r w:rsidRPr="009758FE">
        <w:t>»);</w:t>
      </w:r>
    </w:p>
    <w:p w:rsidR="0047411E" w:rsidRDefault="0047411E" w:rsidP="006D3667">
      <w:pPr>
        <w:ind w:firstLine="709"/>
        <w:jc w:val="both"/>
      </w:pPr>
      <w:r w:rsidRPr="009758FE">
        <w:t>на информационных стендах, расположенных в здани</w:t>
      </w:r>
      <w:r>
        <w:t>и администрации по адресу: 62330</w:t>
      </w:r>
      <w:r w:rsidRPr="009758FE">
        <w:t xml:space="preserve">0 Свердловская область, город </w:t>
      </w:r>
      <w:r w:rsidRPr="00ED57B5">
        <w:rPr>
          <w:rStyle w:val="spell"/>
        </w:rPr>
        <w:t>Красноуфимск</w:t>
      </w:r>
      <w:r w:rsidRPr="00ED57B5">
        <w:t xml:space="preserve">, улица </w:t>
      </w:r>
      <w:r w:rsidRPr="00ED57B5">
        <w:rPr>
          <w:rStyle w:val="spell"/>
        </w:rPr>
        <w:t>Советская</w:t>
      </w:r>
      <w:r>
        <w:t>, дом,5</w:t>
      </w:r>
      <w:r w:rsidRPr="009758FE">
        <w:t>.</w:t>
      </w:r>
    </w:p>
    <w:p w:rsidR="0047411E" w:rsidRDefault="0047411E" w:rsidP="006D3667">
      <w:pPr>
        <w:ind w:firstLine="709"/>
        <w:jc w:val="both"/>
      </w:pPr>
      <w:r w:rsidRPr="009758FE">
        <w:t>1.4.2. На официальном сайте администрации и на информационном стенде в здании администрации размещаются:</w:t>
      </w:r>
    </w:p>
    <w:p w:rsidR="0047411E" w:rsidRDefault="0047411E" w:rsidP="006D3667">
      <w:pPr>
        <w:ind w:firstLine="709"/>
        <w:jc w:val="both"/>
      </w:pPr>
      <w:r w:rsidRPr="009758FE">
        <w:t>текст Административного регламента (полная версия – на официальном сайте администрации, извлечения из Административного регламента – на информационном стенде в здании администрации);</w:t>
      </w:r>
    </w:p>
    <w:p w:rsidR="0047411E" w:rsidRDefault="0047411E" w:rsidP="006D3667">
      <w:pPr>
        <w:ind w:firstLine="709"/>
        <w:jc w:val="both"/>
      </w:pPr>
      <w:r w:rsidRPr="009758FE">
        <w:t>блок-схема предоставления муниципальной услуги, указанная в приложении № 1 к Административному регламенту;</w:t>
      </w:r>
    </w:p>
    <w:p w:rsidR="0047411E" w:rsidRDefault="0047411E" w:rsidP="006D3667">
      <w:pPr>
        <w:ind w:firstLine="709"/>
        <w:jc w:val="both"/>
      </w:pPr>
      <w:r w:rsidRPr="009758FE">
        <w:t>перечень документов, необходимых для получения муниципальной услуги;</w:t>
      </w:r>
    </w:p>
    <w:p w:rsidR="0047411E" w:rsidRDefault="0047411E" w:rsidP="006D3667">
      <w:pPr>
        <w:ind w:firstLine="709"/>
        <w:jc w:val="both"/>
      </w:pPr>
      <w:r w:rsidRPr="009758FE">
        <w:t>форма заявления на предоставление разрешения на отклонение от предельных параметров разрешенного строительства, реконструкции объекта капитального строительства, определенная в приложении № 2 к Административному регламенту;</w:t>
      </w:r>
    </w:p>
    <w:p w:rsidR="0047411E" w:rsidRDefault="0047411E" w:rsidP="006D3667">
      <w:pPr>
        <w:ind w:firstLine="709"/>
        <w:jc w:val="both"/>
      </w:pPr>
      <w:r w:rsidRPr="009758FE">
        <w:t>перечень оснований для отказа в предоставлении муниципальной услуги.</w:t>
      </w:r>
    </w:p>
    <w:p w:rsidR="0047411E" w:rsidRPr="00AB7538" w:rsidRDefault="0047411E" w:rsidP="00662B59">
      <w:pPr>
        <w:ind w:firstLine="540"/>
        <w:jc w:val="both"/>
      </w:pPr>
      <w:r>
        <w:t xml:space="preserve">1.4.3. </w:t>
      </w:r>
      <w:r w:rsidRPr="00AB7538">
        <w:t>При организации предоставления муниципальной услуги в МФЦ, МФЦ осуществляет следующие административные процедуры (действия):</w:t>
      </w:r>
    </w:p>
    <w:p w:rsidR="0047411E" w:rsidRPr="00AB7538" w:rsidRDefault="0047411E" w:rsidP="00662B59">
      <w:pPr>
        <w:ind w:firstLine="540"/>
        <w:jc w:val="both"/>
      </w:pPr>
      <w:r w:rsidRPr="00AB7538">
        <w:t>1) Информирование заявителей о порядке предоставления муниципальной услуги;</w:t>
      </w:r>
    </w:p>
    <w:p w:rsidR="0047411E" w:rsidRPr="00AB7538" w:rsidRDefault="0047411E" w:rsidP="00662B59">
      <w:pPr>
        <w:ind w:firstLine="540"/>
        <w:jc w:val="both"/>
      </w:pPr>
      <w:r w:rsidRPr="00AB7538">
        <w:t>2) Прием и регистрация заявления и документов</w:t>
      </w:r>
    </w:p>
    <w:p w:rsidR="0047411E" w:rsidRPr="00AB7538" w:rsidRDefault="0047411E" w:rsidP="00662B59">
      <w:pPr>
        <w:ind w:firstLine="540"/>
        <w:jc w:val="both"/>
      </w:pPr>
      <w:r w:rsidRPr="00AB7538">
        <w:t xml:space="preserve">       При личном обращении в МФЦ, а также по письменному обращению и по справочному телефону заявителям предоставляется следующая информация:</w:t>
      </w:r>
    </w:p>
    <w:p w:rsidR="0047411E" w:rsidRPr="00AB7538" w:rsidRDefault="0047411E" w:rsidP="00662B59">
      <w:pPr>
        <w:ind w:firstLine="540"/>
        <w:jc w:val="both"/>
      </w:pPr>
      <w:r w:rsidRPr="00AB7538">
        <w:t>- о нормативных правовых актах, регулирующих предоставление муниципальной услуги;</w:t>
      </w:r>
    </w:p>
    <w:p w:rsidR="0047411E" w:rsidRPr="00AB7538" w:rsidRDefault="0047411E" w:rsidP="00662B59">
      <w:pPr>
        <w:ind w:firstLine="540"/>
        <w:jc w:val="both"/>
      </w:pPr>
      <w:r w:rsidRPr="00AB7538">
        <w:t>- о перечне и видах документов, необходимых для получения муниципальной услуги;</w:t>
      </w:r>
    </w:p>
    <w:p w:rsidR="0047411E" w:rsidRPr="00AB7538" w:rsidRDefault="0047411E" w:rsidP="00662B59">
      <w:pPr>
        <w:ind w:firstLine="540"/>
        <w:jc w:val="both"/>
      </w:pPr>
      <w:r w:rsidRPr="00AB7538">
        <w:t>- о местах нахождения и графиках работы уполномоченных органов, предоставляющих муниципальную услугу, и организаций, обращение в которые необходимо и обязательно для получения муниципальной услуги;</w:t>
      </w:r>
    </w:p>
    <w:p w:rsidR="0047411E" w:rsidRPr="00AB7538" w:rsidRDefault="0047411E" w:rsidP="00662B59">
      <w:pPr>
        <w:ind w:firstLine="540"/>
        <w:jc w:val="both"/>
      </w:pPr>
      <w:r w:rsidRPr="00AB7538">
        <w:t>- о сроках предоставления муниципальной услуги;</w:t>
      </w:r>
    </w:p>
    <w:p w:rsidR="0047411E" w:rsidRPr="00AB7538" w:rsidRDefault="0047411E" w:rsidP="00662B59">
      <w:pPr>
        <w:ind w:firstLine="540"/>
        <w:jc w:val="both"/>
      </w:pPr>
      <w:r w:rsidRPr="00AB7538">
        <w:t>- о порядке обжалования действий (бездействия) и решений, осуществляемых и принимаемых в ходе оказания муниципальной услуги;</w:t>
      </w:r>
    </w:p>
    <w:p w:rsidR="0047411E" w:rsidRPr="00AB7538" w:rsidRDefault="0047411E" w:rsidP="00662B59">
      <w:pPr>
        <w:ind w:firstLine="540"/>
        <w:jc w:val="both"/>
      </w:pPr>
      <w:r w:rsidRPr="00AB7538">
        <w:t>- о ходе предоставления муниципальной услуги (для заявителей, подавших заявление и документы в МФЦ).</w:t>
      </w:r>
      <w:r w:rsidRPr="00AB7538">
        <w:tab/>
      </w:r>
    </w:p>
    <w:p w:rsidR="0047411E" w:rsidRPr="00AB7538" w:rsidRDefault="0047411E" w:rsidP="00662B59">
      <w:pPr>
        <w:ind w:firstLine="709"/>
        <w:jc w:val="both"/>
      </w:pPr>
      <w:r w:rsidRPr="00AB7538">
        <w:t xml:space="preserve"> Информацию о месте нахождения, телефоне, адресе электронной почты, графике  и режиме работы МФЦ (отделов МФЦ) можно получить на официальном сайте МФЦ (http://www.mfc66.ru/.</w:t>
      </w:r>
    </w:p>
    <w:p w:rsidR="0047411E" w:rsidRDefault="0047411E" w:rsidP="006D3667">
      <w:pPr>
        <w:ind w:firstLine="709"/>
        <w:jc w:val="both"/>
      </w:pPr>
      <w:r w:rsidRPr="009758FE">
        <w:t>1.5. Порядок получения консультаций о предоставлении муниципальной услуги.</w:t>
      </w:r>
    </w:p>
    <w:p w:rsidR="0047411E" w:rsidRDefault="0047411E" w:rsidP="006D3667">
      <w:pPr>
        <w:ind w:firstLine="709"/>
        <w:jc w:val="both"/>
      </w:pPr>
      <w:r w:rsidRPr="009758FE">
        <w:t>1.5.1. Консультации по предоставлению муниципальной услуги предоставляются в порядке установленном пунктом 1.4.1. Административного регламента.</w:t>
      </w:r>
    </w:p>
    <w:p w:rsidR="0047411E" w:rsidRDefault="0047411E" w:rsidP="006D3667">
      <w:pPr>
        <w:ind w:firstLine="709"/>
        <w:jc w:val="both"/>
      </w:pPr>
      <w:r w:rsidRPr="009758FE">
        <w:t>1.5.2. Консультации предоставляются по следующим вопросам:</w:t>
      </w:r>
    </w:p>
    <w:p w:rsidR="0047411E" w:rsidRDefault="0047411E" w:rsidP="006D3667">
      <w:pPr>
        <w:ind w:firstLine="709"/>
        <w:jc w:val="both"/>
      </w:pPr>
      <w:r w:rsidRPr="009758FE">
        <w:t>о перечне документов, необходимых для предоставления муниципальной услуги, их комплектности (достаточности);</w:t>
      </w:r>
    </w:p>
    <w:p w:rsidR="0047411E" w:rsidRDefault="0047411E" w:rsidP="006D3667">
      <w:pPr>
        <w:ind w:firstLine="709"/>
        <w:jc w:val="both"/>
      </w:pPr>
      <w:r w:rsidRPr="009758FE">
        <w:t>о правильности оформления документов, необходимых для предоставления муниципальной услуги;</w:t>
      </w:r>
    </w:p>
    <w:p w:rsidR="0047411E" w:rsidRDefault="0047411E" w:rsidP="006D3667">
      <w:pPr>
        <w:ind w:firstLine="709"/>
        <w:jc w:val="both"/>
      </w:pPr>
      <w:r w:rsidRPr="009758FE">
        <w:t>об источниках получения документов, необходимых для предоставления муниципальной услуги;</w:t>
      </w:r>
    </w:p>
    <w:p w:rsidR="0047411E" w:rsidRDefault="0047411E" w:rsidP="006D3667">
      <w:pPr>
        <w:ind w:firstLine="709"/>
        <w:jc w:val="both"/>
      </w:pPr>
      <w:r w:rsidRPr="009758FE">
        <w:t>о порядке, сроках оформления документов, возможности их получения;</w:t>
      </w:r>
    </w:p>
    <w:p w:rsidR="0047411E" w:rsidRDefault="0047411E" w:rsidP="006D3667">
      <w:pPr>
        <w:ind w:firstLine="709"/>
        <w:jc w:val="both"/>
      </w:pPr>
      <w:r w:rsidRPr="009758FE">
        <w:t>о правилах и основаниях отказа в предоставлении разрешения на отклонение от предельных параметров разрешенного строительства, реконструкции объекта капитального строительства;</w:t>
      </w:r>
    </w:p>
    <w:p w:rsidR="0047411E" w:rsidRDefault="0047411E" w:rsidP="006D3667">
      <w:pPr>
        <w:ind w:firstLine="709"/>
        <w:jc w:val="both"/>
      </w:pPr>
      <w:r w:rsidRPr="009758FE">
        <w:t>о ходе предоставления муниципальной услуги, если документы были приняты администрацией для предоставления муниципальной услуги.</w:t>
      </w:r>
    </w:p>
    <w:p w:rsidR="0047411E" w:rsidRDefault="0047411E" w:rsidP="006D3667">
      <w:pPr>
        <w:ind w:firstLine="709"/>
        <w:jc w:val="both"/>
      </w:pPr>
      <w:r w:rsidRPr="009758FE">
        <w:t>1.5.3. Основными требованиями при консультировании являются:</w:t>
      </w:r>
    </w:p>
    <w:p w:rsidR="0047411E" w:rsidRDefault="0047411E" w:rsidP="006D3667">
      <w:pPr>
        <w:ind w:firstLine="709"/>
        <w:jc w:val="both"/>
      </w:pPr>
      <w:r w:rsidRPr="009758FE">
        <w:t>актуальность;</w:t>
      </w:r>
    </w:p>
    <w:p w:rsidR="0047411E" w:rsidRDefault="0047411E" w:rsidP="006D3667">
      <w:pPr>
        <w:ind w:firstLine="709"/>
        <w:jc w:val="both"/>
      </w:pPr>
      <w:r w:rsidRPr="009758FE">
        <w:t>своевременность;</w:t>
      </w:r>
    </w:p>
    <w:p w:rsidR="0047411E" w:rsidRDefault="0047411E" w:rsidP="006D3667">
      <w:pPr>
        <w:ind w:firstLine="709"/>
        <w:jc w:val="both"/>
      </w:pPr>
      <w:r w:rsidRPr="009758FE">
        <w:t>четкость в изложении материала;</w:t>
      </w:r>
    </w:p>
    <w:p w:rsidR="0047411E" w:rsidRDefault="0047411E" w:rsidP="006D3667">
      <w:pPr>
        <w:ind w:firstLine="709"/>
        <w:jc w:val="both"/>
      </w:pPr>
      <w:r w:rsidRPr="009758FE">
        <w:t>полнота консультирования;</w:t>
      </w:r>
    </w:p>
    <w:p w:rsidR="0047411E" w:rsidRDefault="0047411E" w:rsidP="006D3667">
      <w:pPr>
        <w:ind w:firstLine="709"/>
        <w:jc w:val="both"/>
      </w:pPr>
      <w:r w:rsidRPr="009758FE">
        <w:t>наглядность форм подачи материала;</w:t>
      </w:r>
    </w:p>
    <w:p w:rsidR="0047411E" w:rsidRDefault="0047411E" w:rsidP="006D3667">
      <w:pPr>
        <w:ind w:firstLine="709"/>
        <w:jc w:val="both"/>
      </w:pPr>
      <w:r w:rsidRPr="009758FE">
        <w:t>удобство и доступность.</w:t>
      </w:r>
    </w:p>
    <w:p w:rsidR="0047411E" w:rsidRDefault="0047411E" w:rsidP="006D3667">
      <w:pPr>
        <w:ind w:firstLine="709"/>
        <w:jc w:val="both"/>
      </w:pPr>
      <w:r w:rsidRPr="009758FE">
        <w:t>1.5.4. Должностные лица Отдела, ответственные за предоставление муниципальной услуги, осуществляют прием заявителей в соответствии с графиком приема заявителей, указанным в пункте 1.3.1. Административного регламента.</w:t>
      </w:r>
    </w:p>
    <w:p w:rsidR="0047411E" w:rsidRDefault="0047411E" w:rsidP="006D3667">
      <w:pPr>
        <w:ind w:firstLine="709"/>
        <w:jc w:val="both"/>
      </w:pPr>
      <w:r w:rsidRPr="009758FE">
        <w:t>При предоставлении информации в ходе личного приема или по телефону сотрудник Отдела, подробно и в вежливой (корректной) форме консультирует заявителей по вопросам, указанным в подпункте 1.5.2. Административного регламента.</w:t>
      </w:r>
    </w:p>
    <w:p w:rsidR="0047411E" w:rsidRDefault="0047411E" w:rsidP="006D3667">
      <w:pPr>
        <w:ind w:firstLine="709"/>
        <w:jc w:val="both"/>
      </w:pPr>
      <w:r w:rsidRPr="009758FE">
        <w:t>1.6. Порядок обращения за предоставлением муниципальной услуги.</w:t>
      </w:r>
    </w:p>
    <w:p w:rsidR="0047411E" w:rsidRDefault="0047411E" w:rsidP="006D3667">
      <w:pPr>
        <w:ind w:firstLine="709"/>
        <w:jc w:val="both"/>
      </w:pPr>
      <w:r w:rsidRPr="009758FE">
        <w:t>Предоставление муниципальной услуги осуществляется в порядке, установленном разделом 3 Административного регламента.</w:t>
      </w:r>
    </w:p>
    <w:p w:rsidR="0047411E" w:rsidRDefault="0047411E" w:rsidP="006D3667">
      <w:pPr>
        <w:ind w:firstLine="709"/>
        <w:jc w:val="both"/>
      </w:pPr>
    </w:p>
    <w:p w:rsidR="0047411E" w:rsidRDefault="0047411E" w:rsidP="006D3667">
      <w:pPr>
        <w:ind w:firstLine="709"/>
        <w:jc w:val="both"/>
      </w:pPr>
      <w:r w:rsidRPr="009758FE">
        <w:t>2. СТАНДАРТ ПРЕДОСТАВЛЕНИЯ МУНИЦИПАЛЬНОЙ УСЛУГИ</w:t>
      </w:r>
    </w:p>
    <w:p w:rsidR="0047411E" w:rsidRDefault="0047411E" w:rsidP="006D3667">
      <w:pPr>
        <w:ind w:firstLine="709"/>
        <w:jc w:val="both"/>
      </w:pPr>
    </w:p>
    <w:p w:rsidR="0047411E" w:rsidRDefault="0047411E" w:rsidP="006D3667">
      <w:pPr>
        <w:ind w:firstLine="709"/>
        <w:jc w:val="both"/>
      </w:pPr>
      <w:r w:rsidRPr="009758FE">
        <w:t>2.1. Наименование муниципальной услуги - предоставление разрешения на отклонение от предельных параметров разрешенного строительства, реконструкции объекта капитального строительства</w:t>
      </w:r>
      <w:r>
        <w:t xml:space="preserve"> на территории МО Красноуфимский округ</w:t>
      </w:r>
      <w:r w:rsidRPr="009758FE">
        <w:t>.</w:t>
      </w:r>
    </w:p>
    <w:p w:rsidR="0047411E" w:rsidRDefault="0047411E" w:rsidP="006D3667">
      <w:pPr>
        <w:ind w:firstLine="709"/>
        <w:jc w:val="both"/>
      </w:pPr>
      <w:r w:rsidRPr="009758FE">
        <w:t>2.2. Наименование органа предоставляющего</w:t>
      </w:r>
      <w:r>
        <w:t xml:space="preserve"> </w:t>
      </w:r>
      <w:r w:rsidRPr="009758FE">
        <w:t>муниципальную услугу.</w:t>
      </w:r>
    </w:p>
    <w:p w:rsidR="0047411E" w:rsidRDefault="0047411E" w:rsidP="006D3667">
      <w:pPr>
        <w:ind w:firstLine="709"/>
        <w:jc w:val="both"/>
      </w:pPr>
      <w:r w:rsidRPr="009758FE">
        <w:t>Предоставление муниципальной услуги осуществляется администрацией</w:t>
      </w:r>
      <w:r>
        <w:t xml:space="preserve"> </w:t>
      </w:r>
      <w:r w:rsidRPr="006E28CD">
        <w:rPr>
          <w:rStyle w:val="spell"/>
        </w:rPr>
        <w:t>МО Красноуфимский округ</w:t>
      </w:r>
      <w:r w:rsidRPr="009758FE">
        <w:t>  через ее Отдел и комиссию по подготовке рекомендаций о предоставлении такого разрешения  или об отказе в предоставлении такого разрешения.</w:t>
      </w:r>
    </w:p>
    <w:p w:rsidR="0047411E" w:rsidRDefault="0047411E" w:rsidP="00DD57A1">
      <w:pPr>
        <w:ind w:firstLine="709"/>
        <w:jc w:val="both"/>
      </w:pPr>
      <w:r>
        <w:t xml:space="preserve">Предоставление муниципальной услуги, предусмотренной настоящим Регламентом, может осуществляться в многофункциональном центре предоставления государственных и муниципальных услуг – организации, отвечающей требованиям Федерального закона от 27.07.2010г. №210-ФЗ «Об организации предоставления государственных и муниципальных услуг», и уполномоченной на организацию предоставления государственных и муниципальных услуг, в том числе в электронной форме, по принципу «одного окна».  </w:t>
      </w:r>
    </w:p>
    <w:p w:rsidR="0047411E" w:rsidRDefault="0047411E" w:rsidP="006D3667">
      <w:pPr>
        <w:ind w:firstLine="709"/>
        <w:jc w:val="both"/>
      </w:pPr>
      <w:r w:rsidRPr="009758FE">
        <w:t>2.3. Результат предоставления муниципальной услуги.</w:t>
      </w:r>
    </w:p>
    <w:p w:rsidR="0047411E" w:rsidRDefault="0047411E" w:rsidP="006D3667">
      <w:pPr>
        <w:ind w:firstLine="709"/>
        <w:jc w:val="both"/>
      </w:pPr>
      <w:r w:rsidRPr="009758FE">
        <w:t>Результатом предоставления муниципальной услуги является:</w:t>
      </w:r>
    </w:p>
    <w:p w:rsidR="0047411E" w:rsidRDefault="0047411E" w:rsidP="006D3667">
      <w:pPr>
        <w:ind w:firstLine="709"/>
        <w:jc w:val="both"/>
      </w:pPr>
      <w:r w:rsidRPr="009758FE">
        <w:t>- принятие решения главой администрации</w:t>
      </w:r>
      <w:r>
        <w:t xml:space="preserve"> </w:t>
      </w:r>
      <w:r w:rsidRPr="006E28CD">
        <w:rPr>
          <w:rStyle w:val="spell"/>
        </w:rPr>
        <w:t>МО Красноуфимский округ</w:t>
      </w:r>
      <w:r w:rsidRPr="009758FE">
        <w:t>  о предоставлении разрешения на отклонение от предельных параметров разрешенного строительства, реконструкции объекта капитального строительства;</w:t>
      </w:r>
    </w:p>
    <w:p w:rsidR="0047411E" w:rsidRDefault="0047411E" w:rsidP="006D3667">
      <w:pPr>
        <w:ind w:firstLine="709"/>
        <w:jc w:val="both"/>
      </w:pPr>
      <w:r w:rsidRPr="009758FE">
        <w:t>- отказ в предоставлении разрешения на отклонение от предельных параметров разрешенного строительства, реконструкции объектов капитального строительств</w:t>
      </w:r>
      <w:r>
        <w:t>а.</w:t>
      </w:r>
    </w:p>
    <w:p w:rsidR="0047411E" w:rsidRDefault="0047411E" w:rsidP="006D3667">
      <w:pPr>
        <w:ind w:firstLine="709"/>
        <w:jc w:val="both"/>
      </w:pPr>
      <w:r w:rsidRPr="009758FE">
        <w:t xml:space="preserve">Юридическим фактом, заканчивающим предоставление муниципальной услуги, является издание постановления </w:t>
      </w:r>
      <w:r w:rsidRPr="00ED57B5">
        <w:t>Главы</w:t>
      </w:r>
      <w:r w:rsidRPr="00ED57B5">
        <w:rPr>
          <w:rStyle w:val="spell"/>
        </w:rPr>
        <w:t xml:space="preserve"> администрации</w:t>
      </w:r>
      <w:r>
        <w:rPr>
          <w:rStyle w:val="spell"/>
        </w:rPr>
        <w:t xml:space="preserve"> </w:t>
      </w:r>
      <w:r w:rsidRPr="006E28CD">
        <w:rPr>
          <w:rStyle w:val="spell"/>
        </w:rPr>
        <w:t>МО Красноуфимский округ</w:t>
      </w:r>
      <w:r w:rsidRPr="009758FE">
        <w:t>.</w:t>
      </w:r>
    </w:p>
    <w:p w:rsidR="0047411E" w:rsidRDefault="0047411E" w:rsidP="006D3667">
      <w:pPr>
        <w:ind w:firstLine="709"/>
        <w:jc w:val="both"/>
      </w:pPr>
      <w:r w:rsidRPr="009758FE">
        <w:t>2.4. Срок предоставления муниципальной услуги.</w:t>
      </w:r>
    </w:p>
    <w:p w:rsidR="0047411E" w:rsidRDefault="0047411E" w:rsidP="006D3667">
      <w:pPr>
        <w:ind w:firstLine="709"/>
        <w:jc w:val="both"/>
      </w:pPr>
      <w:r w:rsidRPr="009758FE">
        <w:t>Срок предоставления муниципальной услуги составляет не более 60 календарных дней со дня поступления заявления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строительства.</w:t>
      </w:r>
    </w:p>
    <w:p w:rsidR="0047411E" w:rsidRDefault="0047411E" w:rsidP="006D3667">
      <w:pPr>
        <w:ind w:firstLine="709"/>
        <w:jc w:val="both"/>
      </w:pPr>
      <w:r w:rsidRPr="009758FE">
        <w:t>Если последний день предоставления муниципальной услуги приходится на выходной или праздничный день, то дата окончания срока переносится на рабочий день, предшествующий нерабочему дню.</w:t>
      </w:r>
    </w:p>
    <w:p w:rsidR="0047411E" w:rsidRPr="00305A89" w:rsidRDefault="0047411E" w:rsidP="00662B59">
      <w:pPr>
        <w:ind w:firstLine="540"/>
        <w:jc w:val="both"/>
      </w:pPr>
      <w:r w:rsidRPr="00AB7538">
        <w:t>Сроки передачи документов из МФЦ в отдел архитектуры и градостроительства администрации МО Красноуфимский округ не входят в общий срок предоставления услуги.</w:t>
      </w:r>
    </w:p>
    <w:p w:rsidR="0047411E" w:rsidRDefault="0047411E" w:rsidP="006D3667">
      <w:pPr>
        <w:ind w:firstLine="709"/>
        <w:jc w:val="both"/>
      </w:pPr>
    </w:p>
    <w:p w:rsidR="0047411E" w:rsidRDefault="0047411E" w:rsidP="006D3667">
      <w:pPr>
        <w:ind w:firstLine="709"/>
        <w:jc w:val="both"/>
      </w:pPr>
      <w:r w:rsidRPr="009758FE">
        <w:t>2.5. Правовые основания для предоставления муниципальной услуги.</w:t>
      </w:r>
      <w:r>
        <w:t>¶</w:t>
      </w:r>
      <w:r w:rsidRPr="009758FE">
        <w:t>Предоставление муниципальной услуги осуществляется в соответствии нормативными правовыми актами:</w:t>
      </w:r>
    </w:p>
    <w:p w:rsidR="0047411E" w:rsidRDefault="0047411E" w:rsidP="006D3667">
      <w:pPr>
        <w:ind w:firstLine="709"/>
        <w:jc w:val="both"/>
      </w:pPr>
      <w:r w:rsidRPr="009758FE">
        <w:t>- Конституция Российской Федерации;</w:t>
      </w:r>
    </w:p>
    <w:p w:rsidR="0047411E" w:rsidRDefault="0047411E" w:rsidP="006D3667">
      <w:pPr>
        <w:ind w:firstLine="709"/>
        <w:jc w:val="both"/>
      </w:pPr>
      <w:r w:rsidRPr="009758FE">
        <w:t>- Градостроительный кодекс Российской Федерации от 29.12.2004 № 190-ФЗ;</w:t>
      </w:r>
    </w:p>
    <w:p w:rsidR="0047411E" w:rsidRDefault="0047411E" w:rsidP="001F39B3">
      <w:pPr>
        <w:ind w:firstLine="709"/>
        <w:jc w:val="both"/>
      </w:pPr>
      <w:r w:rsidRPr="009758FE">
        <w:t>- Земельный кодекс Российской Федерации от 25.10.2001 № 136-ФЗ;</w:t>
      </w:r>
    </w:p>
    <w:p w:rsidR="0047411E" w:rsidRDefault="0047411E" w:rsidP="001F39B3">
      <w:pPr>
        <w:ind w:firstLine="709"/>
        <w:jc w:val="both"/>
      </w:pPr>
      <w:r w:rsidRPr="009758FE">
        <w:t>- Федеральный закон от 29.12.2004 № 191-ФЗ «О введении в действие Градостроительного кодекса Российской Федерации»;</w:t>
      </w:r>
    </w:p>
    <w:p w:rsidR="0047411E" w:rsidRDefault="0047411E" w:rsidP="001F39B3">
      <w:pPr>
        <w:ind w:firstLine="709"/>
        <w:jc w:val="both"/>
      </w:pPr>
      <w:r w:rsidRPr="009758FE">
        <w:t>- Федеральный закон от 25.10.2001 № 137-ФЗ  «О введении в действие Земельного кодекса Российской Федерации»;</w:t>
      </w:r>
    </w:p>
    <w:p w:rsidR="0047411E" w:rsidRDefault="0047411E" w:rsidP="001F39B3">
      <w:pPr>
        <w:ind w:firstLine="709"/>
        <w:jc w:val="both"/>
      </w:pPr>
      <w:r w:rsidRPr="009758FE"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47411E" w:rsidRDefault="0047411E" w:rsidP="001F39B3">
      <w:pPr>
        <w:ind w:firstLine="709"/>
        <w:jc w:val="both"/>
      </w:pPr>
      <w:r w:rsidRPr="009758FE">
        <w:t>- Федеральный закон от 02.05.2006 № 59-ФЗ «О порядке рассмотрения обращений граждан Российской Федерации»;</w:t>
      </w:r>
    </w:p>
    <w:p w:rsidR="0047411E" w:rsidRDefault="0047411E" w:rsidP="001F39B3">
      <w:pPr>
        <w:ind w:firstLine="709"/>
        <w:jc w:val="both"/>
      </w:pPr>
      <w:r w:rsidRPr="009758FE">
        <w:t>- Федеральный закон от 27.07.2010 № 210-ФЗ «Об организации предоставления государственных и муниципальных услуг»;</w:t>
      </w:r>
    </w:p>
    <w:p w:rsidR="0047411E" w:rsidRDefault="0047411E" w:rsidP="001F39B3">
      <w:pPr>
        <w:ind w:firstLine="709"/>
        <w:jc w:val="both"/>
      </w:pPr>
      <w:r w:rsidRPr="009758FE">
        <w:t>- Правила землепользования и застройки</w:t>
      </w:r>
      <w:r w:rsidRPr="006E28CD">
        <w:rPr>
          <w:rStyle w:val="spell"/>
        </w:rPr>
        <w:t>МО Красноуфимский округ</w:t>
      </w:r>
      <w:r w:rsidRPr="009758FE">
        <w:t> , утвержденные решением Думы</w:t>
      </w:r>
      <w:r w:rsidRPr="006E28CD">
        <w:rPr>
          <w:rStyle w:val="spell"/>
        </w:rPr>
        <w:t>МО Красноуфимский округ</w:t>
      </w:r>
      <w:r w:rsidRPr="009758FE">
        <w:t> </w:t>
      </w:r>
      <w:r>
        <w:t xml:space="preserve"> от 25.10.2012</w:t>
      </w:r>
      <w:r w:rsidRPr="009758FE">
        <w:t xml:space="preserve"> г.</w:t>
      </w:r>
      <w:r>
        <w:t>, № 5</w:t>
      </w:r>
      <w:r w:rsidRPr="009758FE">
        <w:t>6.</w:t>
      </w:r>
    </w:p>
    <w:p w:rsidR="0047411E" w:rsidRPr="00B515F4" w:rsidRDefault="0047411E" w:rsidP="001F39B3">
      <w:pPr>
        <w:ind w:firstLine="540"/>
        <w:jc w:val="both"/>
      </w:pPr>
      <w:r w:rsidRPr="009758FE">
        <w:t xml:space="preserve">2.6. </w:t>
      </w:r>
      <w:r w:rsidRPr="00AB7538">
        <w:t>Для предоставления муниципальной услуги заявителю необходимо представить следующие документы в отдел архитектуры и градостроительства администрации МО Красноуфимский округ или МФЦ:</w:t>
      </w:r>
    </w:p>
    <w:p w:rsidR="0047411E" w:rsidRDefault="0047411E" w:rsidP="001F39B3">
      <w:pPr>
        <w:ind w:firstLine="709"/>
        <w:jc w:val="both"/>
      </w:pPr>
      <w:r w:rsidRPr="009758FE">
        <w:t>Заявитель предоставляет следующие документы:</w:t>
      </w:r>
    </w:p>
    <w:p w:rsidR="0047411E" w:rsidRDefault="0047411E" w:rsidP="001F39B3">
      <w:pPr>
        <w:ind w:firstLine="709"/>
        <w:jc w:val="both"/>
      </w:pPr>
      <w:r w:rsidRPr="009758FE">
        <w:t>- заявление о выдаче р</w:t>
      </w:r>
      <w:r>
        <w:t>азрешения на отклонение от предельных параметров разрешенного строительства, реконструкции объекта капитального строительства</w:t>
      </w:r>
      <w:r w:rsidRPr="009758FE">
        <w:t xml:space="preserve"> (приложение № 2 к Административному регламенту);</w:t>
      </w:r>
    </w:p>
    <w:p w:rsidR="0047411E" w:rsidRDefault="0047411E" w:rsidP="001F39B3">
      <w:pPr>
        <w:ind w:firstLine="709"/>
        <w:jc w:val="both"/>
      </w:pPr>
      <w:r w:rsidRPr="009758FE">
        <w:t>- материалы, содержащиеся в проектной документации:</w:t>
      </w:r>
    </w:p>
    <w:p w:rsidR="0047411E" w:rsidRDefault="0047411E" w:rsidP="001F39B3">
      <w:pPr>
        <w:ind w:firstLine="709"/>
        <w:jc w:val="both"/>
      </w:pPr>
      <w:r w:rsidRPr="009758FE">
        <w:t>1) пояснительная записка;</w:t>
      </w:r>
    </w:p>
    <w:p w:rsidR="0047411E" w:rsidRDefault="0047411E" w:rsidP="001F39B3">
      <w:pPr>
        <w:ind w:firstLine="709"/>
        <w:jc w:val="both"/>
      </w:pPr>
      <w:r w:rsidRPr="009758FE">
        <w:t>2) схема планировочной организац</w:t>
      </w:r>
      <w:r>
        <w:t>ии земельного участка,</w:t>
      </w:r>
      <w:r w:rsidRPr="009758FE">
        <w:t xml:space="preserve"> с обозначением места размещения объекта капитального строительства, подъездов и проходов к нему, границ зон действия публичных </w:t>
      </w:r>
      <w:r w:rsidRPr="00ED57B5">
        <w:rPr>
          <w:rStyle w:val="spell"/>
        </w:rPr>
        <w:t>сервитутов</w:t>
      </w:r>
      <w:r w:rsidRPr="009758FE">
        <w:t>, объектов археологического наследия;</w:t>
      </w:r>
    </w:p>
    <w:p w:rsidR="0047411E" w:rsidRDefault="0047411E" w:rsidP="001F39B3">
      <w:pPr>
        <w:ind w:firstLine="709"/>
        <w:jc w:val="both"/>
      </w:pPr>
      <w:r w:rsidRPr="009758FE">
        <w:t>3) схема планировочной организации земельного участка, подтверждающая расположение линейного объекта в пределах красных линий, утвержденных в составе документации по планировке территории применительно к линейным объектам;</w:t>
      </w:r>
    </w:p>
    <w:p w:rsidR="0047411E" w:rsidRDefault="0047411E" w:rsidP="001F39B3">
      <w:pPr>
        <w:ind w:firstLine="709"/>
        <w:jc w:val="both"/>
      </w:pPr>
      <w:r w:rsidRPr="009758FE">
        <w:t>4) схемы, отображающие архитектурные решения;</w:t>
      </w:r>
    </w:p>
    <w:p w:rsidR="0047411E" w:rsidRDefault="0047411E" w:rsidP="001F39B3">
      <w:pPr>
        <w:ind w:firstLine="709"/>
        <w:jc w:val="both"/>
      </w:pPr>
      <w:r w:rsidRPr="009758FE">
        <w:t>5) сведения об инженерном оборудовании, сводный план сетей инженерно-технического обеспечения с обозначением мест подключения проектируемого объекта капитального строительства к сетям инженерно-технического обеспечения;</w:t>
      </w:r>
    </w:p>
    <w:p w:rsidR="0047411E" w:rsidRDefault="0047411E" w:rsidP="001F39B3">
      <w:pPr>
        <w:ind w:firstLine="709"/>
        <w:jc w:val="both"/>
      </w:pPr>
      <w:r w:rsidRPr="009758FE">
        <w:t>6) проект организации строительства объекта капитального строительства;</w:t>
      </w:r>
    </w:p>
    <w:p w:rsidR="0047411E" w:rsidRDefault="0047411E" w:rsidP="001F39B3">
      <w:pPr>
        <w:ind w:firstLine="709"/>
        <w:jc w:val="both"/>
      </w:pPr>
      <w:r w:rsidRPr="009758FE">
        <w:t>7) проект организации работ по сносу или демонтажу объектов капитального строительства, их частей;</w:t>
      </w:r>
    </w:p>
    <w:p w:rsidR="0047411E" w:rsidRDefault="0047411E" w:rsidP="001F39B3">
      <w:pPr>
        <w:ind w:firstLine="709"/>
        <w:jc w:val="both"/>
      </w:pPr>
      <w:r w:rsidRPr="009758FE">
        <w:t>- положительное заключение государственной экспертизы проектной документации (применительно к проектной документации объектов, предусмотренных статьей 49 Градостроительного Кодекса РФ), положительное заключение государственной экологической экспертизы проектной документации в случаях, предусмотренных частью 6 статьи 49 Градостроительного Кодекса РФ; (в ред. Федерального закона от 18.12.2006 N 232-ФЗ)</w:t>
      </w:r>
      <w:r>
        <w:t>;</w:t>
      </w:r>
    </w:p>
    <w:p w:rsidR="0047411E" w:rsidRDefault="0047411E" w:rsidP="006D3667">
      <w:pPr>
        <w:ind w:firstLine="709"/>
        <w:jc w:val="both"/>
      </w:pPr>
      <w:r w:rsidRPr="009758FE">
        <w:t>- согласие всех правообладателей объекта капитального строительства в случае реконструкции такого объекта.</w:t>
      </w:r>
    </w:p>
    <w:p w:rsidR="0047411E" w:rsidRDefault="0047411E" w:rsidP="006D3667">
      <w:pPr>
        <w:ind w:firstLine="709"/>
        <w:jc w:val="both"/>
      </w:pPr>
      <w:r w:rsidRPr="009758FE">
        <w:t>- к заявлению может прилагаться положительное заключение негосударственной экспертизы проектной документации.</w:t>
      </w:r>
    </w:p>
    <w:p w:rsidR="0047411E" w:rsidRDefault="0047411E" w:rsidP="006D3667">
      <w:pPr>
        <w:ind w:firstLine="709"/>
        <w:jc w:val="both"/>
      </w:pPr>
      <w:r w:rsidRPr="009758FE">
        <w:t>В целях строительства, реконструкции, капитального ремонта объекта индивидуального жилищного строительства заявитель предоставляет заявление о предоставлении разрешения на отклонение от предельных параметров разрешенного строительства, реконструкции объекта капитального строительства. К указанному заявлению прилагаются следующие документы:</w:t>
      </w:r>
    </w:p>
    <w:p w:rsidR="0047411E" w:rsidRDefault="0047411E" w:rsidP="006D3667">
      <w:pPr>
        <w:ind w:firstLine="709"/>
        <w:jc w:val="both"/>
      </w:pPr>
      <w:r w:rsidRPr="009758FE">
        <w:t>1)</w:t>
      </w:r>
      <w:r w:rsidRPr="00ED57B5">
        <w:rPr>
          <w:rStyle w:val="spell"/>
        </w:rPr>
        <w:t>правоустанавливающие</w:t>
      </w:r>
      <w:r>
        <w:rPr>
          <w:rStyle w:val="spell"/>
        </w:rPr>
        <w:t xml:space="preserve"> </w:t>
      </w:r>
      <w:r w:rsidRPr="009758FE">
        <w:t>документы на земельный участок;</w:t>
      </w:r>
    </w:p>
    <w:p w:rsidR="0047411E" w:rsidRDefault="0047411E" w:rsidP="006D3667">
      <w:pPr>
        <w:ind w:firstLine="709"/>
        <w:jc w:val="both"/>
      </w:pPr>
      <w:r w:rsidRPr="009758FE">
        <w:t>2) схема планировочной организации земельного участка с обозначением места размещения объекта индивидуа</w:t>
      </w:r>
      <w:r>
        <w:t>льного жилищного строительства.</w:t>
      </w:r>
    </w:p>
    <w:p w:rsidR="0047411E" w:rsidRDefault="0047411E" w:rsidP="006D3667">
      <w:pPr>
        <w:ind w:firstLine="709"/>
        <w:jc w:val="both"/>
      </w:pPr>
      <w:r w:rsidRPr="009758FE">
        <w:t>Ответственность за достоверность представленных сведений и документов несет заявитель.</w:t>
      </w:r>
    </w:p>
    <w:p w:rsidR="0047411E" w:rsidRDefault="0047411E" w:rsidP="006D3667">
      <w:pPr>
        <w:ind w:firstLine="709"/>
        <w:jc w:val="both"/>
      </w:pPr>
      <w:r w:rsidRPr="009758FE">
        <w:t xml:space="preserve">2.7. Документы, являющиеся основанием для получения муниципальной услуги, представляются в отдел посредством личного обращения заявителя, либо направления заверенных копий документов по почте заказным письмом (бандеролью с описью вложенных документов и уведомлением о вручении), либо в электронном </w:t>
      </w:r>
      <w:r w:rsidRPr="00AB7538">
        <w:t>виде</w:t>
      </w:r>
      <w:r>
        <w:t xml:space="preserve"> </w:t>
      </w:r>
      <w:r w:rsidRPr="00AB7538">
        <w:t>или в МФЦ</w:t>
      </w:r>
    </w:p>
    <w:p w:rsidR="0047411E" w:rsidRDefault="0047411E" w:rsidP="006D3667">
      <w:pPr>
        <w:ind w:firstLine="709"/>
        <w:jc w:val="both"/>
      </w:pPr>
      <w:r w:rsidRPr="009758FE">
        <w:t>Факт подтверждения направления документов по почте лежит на заявителе.</w:t>
      </w:r>
    </w:p>
    <w:p w:rsidR="0047411E" w:rsidRDefault="0047411E" w:rsidP="006D3667">
      <w:pPr>
        <w:ind w:firstLine="709"/>
        <w:jc w:val="both"/>
      </w:pPr>
      <w:r w:rsidRPr="009758FE">
        <w:t>Датой обращения и предоставления документов является:</w:t>
      </w:r>
    </w:p>
    <w:p w:rsidR="0047411E" w:rsidRDefault="0047411E" w:rsidP="006D3667">
      <w:pPr>
        <w:ind w:firstLine="709"/>
        <w:jc w:val="both"/>
      </w:pPr>
      <w:r w:rsidRPr="009758FE">
        <w:t>в случае личного обращения – день поступления и регистрации документов должностному лицу, ответственному за предоставление муниципальной услуги;</w:t>
      </w:r>
    </w:p>
    <w:p w:rsidR="0047411E" w:rsidRDefault="0047411E" w:rsidP="006D3667">
      <w:pPr>
        <w:ind w:firstLine="709"/>
        <w:jc w:val="both"/>
      </w:pPr>
      <w:r w:rsidRPr="009758FE">
        <w:t>в случае поступления обращения по почте – дата поступления письма в администрацию;</w:t>
      </w:r>
    </w:p>
    <w:p w:rsidR="0047411E" w:rsidRDefault="0047411E" w:rsidP="006D3667">
      <w:pPr>
        <w:ind w:firstLine="709"/>
        <w:jc w:val="both"/>
      </w:pPr>
      <w:r w:rsidRPr="009758FE">
        <w:t>в случае поступления обращения в электронном виде – дата регистрации обращения в администрации.</w:t>
      </w:r>
    </w:p>
    <w:p w:rsidR="0047411E" w:rsidRPr="00B515F4" w:rsidRDefault="0047411E" w:rsidP="00662B59">
      <w:pPr>
        <w:ind w:firstLine="540"/>
        <w:jc w:val="both"/>
      </w:pPr>
      <w:r w:rsidRPr="00AB7538">
        <w:t>Регистрация заявления и прилагаемых к нему документов, необходимых для предоставления муниципальной услуги, производится в день их поступления в отдел архитектуры и градостроительства администрации МО Красноуфимский округ либо в МФЦ (в случае, если заявление на предоставление муниципальной услуги подается посредством МФЦ).</w:t>
      </w:r>
    </w:p>
    <w:p w:rsidR="0047411E" w:rsidRDefault="0047411E" w:rsidP="006D3667">
      <w:pPr>
        <w:ind w:firstLine="709"/>
        <w:jc w:val="both"/>
      </w:pPr>
      <w:r w:rsidRPr="009758FE">
        <w:t xml:space="preserve">2.8. Обращение за предоставлением муниципальной услуги могут осуществляться с использованием электронных документов, подписанных электронной подписью в соответствии с требованиями Федерального закона от 06.04.2011 № 63-ФЗ «Об электронной подписи» и Федерального закона от 27.07.2010  №  210-ФЗ «Об организации предоставления государственных и муниципальных услуг» (далее ФЗ № 210). </w:t>
      </w:r>
    </w:p>
    <w:p w:rsidR="0047411E" w:rsidRDefault="0047411E" w:rsidP="006D3667">
      <w:pPr>
        <w:ind w:firstLine="709"/>
        <w:jc w:val="both"/>
      </w:pPr>
      <w:r w:rsidRPr="009758FE">
        <w:t>Запрос и иные документы, необходимые для предоставления муниципальной услуги, подписанные простой электронной подписью и поданные заявителем с соблюдением требований части 2 статьи 21.1 ФЗ № 210 и части 1 статьи 21.2 ФЗ №210, признаются равнозначными запросу и иным документам, подписанным собственноручной подписью и представленным на бумажном носителе, за исключением случаев, если федеральными или иными нормативными актами установлен и запрет на обращение за получением государственной или муниципальной услугой в электронной форме.</w:t>
      </w:r>
    </w:p>
    <w:p w:rsidR="0047411E" w:rsidRDefault="0047411E" w:rsidP="006D3667">
      <w:pPr>
        <w:ind w:firstLine="709"/>
        <w:jc w:val="both"/>
      </w:pPr>
      <w:r w:rsidRPr="009758FE">
        <w:t>2.9. Копии всех прилагаемых к заявлению документов, за исключением копий документов, верность которых засвидетельствована в нотариальном порядке, предоставляются с подлинниками, которые после проведения сверки возвращаются заявителю.</w:t>
      </w:r>
    </w:p>
    <w:p w:rsidR="0047411E" w:rsidRPr="0005517B" w:rsidRDefault="0047411E" w:rsidP="00662B59">
      <w:pPr>
        <w:ind w:firstLine="540"/>
        <w:jc w:val="both"/>
      </w:pPr>
      <w:r>
        <w:t>2.10.</w:t>
      </w:r>
      <w:r w:rsidRPr="0005517B">
        <w:t>Документы, принятые в МФЦ не позднее следующего рабочего дня после приема и регистрации передаются в отдел архитектуры и градостроительства администрации МО Красноуфимский округ. Специалист МФЦ информирует заявителя о том, что   сроки передачи документов из МФЦ в  отдел архитектуры и градостроительства МО Красноуфимский округ не входят в общий срок оказания услуги.</w:t>
      </w:r>
    </w:p>
    <w:p w:rsidR="0047411E" w:rsidRPr="0005517B" w:rsidRDefault="0047411E" w:rsidP="00662B59">
      <w:pPr>
        <w:ind w:firstLine="540"/>
        <w:jc w:val="both"/>
      </w:pPr>
      <w:r w:rsidRPr="0005517B">
        <w:t>Сроки передачи документов из МФЦ в отдел архитектуры и градостроительства администрации МО Красноуфимский округ не входят в общий срок предоставления услуги.</w:t>
      </w:r>
    </w:p>
    <w:p w:rsidR="0047411E" w:rsidRPr="00731D43" w:rsidRDefault="0047411E" w:rsidP="00662B59">
      <w:pPr>
        <w:ind w:firstLine="851"/>
        <w:jc w:val="both"/>
      </w:pPr>
      <w:r w:rsidRPr="0005517B">
        <w:t>Если прием осуществляется специалистом МФЦ, то он осуществляет проверку копий предоставляемых документов (за исключением нотариально заверенных) их оригиналам заверяет сверенные с оригиналами копии документов и возвращает оригинал заявителю.</w:t>
      </w:r>
    </w:p>
    <w:p w:rsidR="0047411E" w:rsidRDefault="0047411E" w:rsidP="006D3667">
      <w:pPr>
        <w:ind w:firstLine="709"/>
        <w:jc w:val="both"/>
      </w:pPr>
    </w:p>
    <w:p w:rsidR="0047411E" w:rsidRDefault="0047411E" w:rsidP="006D3667">
      <w:pPr>
        <w:ind w:firstLine="709"/>
        <w:jc w:val="both"/>
      </w:pPr>
      <w:r w:rsidRPr="009758FE">
        <w:t>2.1</w:t>
      </w:r>
      <w:r>
        <w:t>1</w:t>
      </w:r>
      <w:r w:rsidRPr="009758FE">
        <w:t>. Исчерпывающий перечень оснований для отказа в приеме документов, необходимых для предоставления муниципальной услуги.</w:t>
      </w:r>
    </w:p>
    <w:p w:rsidR="0047411E" w:rsidRDefault="0047411E" w:rsidP="006D3667">
      <w:pPr>
        <w:ind w:firstLine="709"/>
        <w:jc w:val="both"/>
      </w:pPr>
      <w:r w:rsidRPr="009758FE">
        <w:t>1) непредставление заявителем определенных пунктом 2.6 настоящего административного регламента документов для предоставления муниципальной услуги;</w:t>
      </w:r>
    </w:p>
    <w:p w:rsidR="0047411E" w:rsidRDefault="0047411E" w:rsidP="006D3667">
      <w:pPr>
        <w:ind w:firstLine="709"/>
        <w:jc w:val="both"/>
      </w:pPr>
      <w:r w:rsidRPr="009758FE">
        <w:t>2) несоответствие законодательству Российской Федерации в случае отклонения от предельных параметров разрешенного строительства, реконструкции объектов капитального строительства;</w:t>
      </w:r>
    </w:p>
    <w:p w:rsidR="0047411E" w:rsidRDefault="0047411E" w:rsidP="006D3667">
      <w:pPr>
        <w:ind w:firstLine="709"/>
        <w:jc w:val="both"/>
      </w:pPr>
      <w:r w:rsidRPr="009758FE">
        <w:t>3) установление факта предоставления заявителем недостоверных сведений по результатам запросов в органы и организации, в распоряжении которых находятся документы (сведения), необходимые для предоставления муниципальной услуги;</w:t>
      </w:r>
    </w:p>
    <w:p w:rsidR="0047411E" w:rsidRDefault="0047411E" w:rsidP="006D3667">
      <w:pPr>
        <w:ind w:firstLine="709"/>
        <w:jc w:val="both"/>
      </w:pPr>
      <w:r w:rsidRPr="009758FE">
        <w:t>4) если решение об отказе принято по результатам публичных слушаний</w:t>
      </w:r>
      <w:r>
        <w:t>¶</w:t>
      </w:r>
      <w:r w:rsidRPr="009758FE">
        <w:t>Решение об отказе в выдаче разрешения должно содержать основания отказа с обязательной ссылкой на нарушения.</w:t>
      </w:r>
    </w:p>
    <w:p w:rsidR="0047411E" w:rsidRDefault="0047411E" w:rsidP="006D3667">
      <w:pPr>
        <w:ind w:firstLine="709"/>
        <w:jc w:val="both"/>
      </w:pPr>
      <w:r w:rsidRPr="009758FE">
        <w:t>2.1</w:t>
      </w:r>
      <w:r>
        <w:t>2</w:t>
      </w:r>
      <w:r w:rsidRPr="009758FE">
        <w:t>. Предоставление муниципальной услуги осуществляется бесплатно.</w:t>
      </w:r>
    </w:p>
    <w:p w:rsidR="0047411E" w:rsidRDefault="0047411E" w:rsidP="006D3667">
      <w:pPr>
        <w:ind w:firstLine="709"/>
        <w:jc w:val="both"/>
      </w:pPr>
      <w:r w:rsidRPr="009758FE">
        <w:t>2.1</w:t>
      </w:r>
      <w:r>
        <w:t>3</w:t>
      </w:r>
      <w:r w:rsidRPr="009758FE">
        <w:t>. Максимальный срок ожидания в очереди при личном обращении при подаче заявления о предоставлении муниципальной услуги и при получении результата предоставления муниципальной услуги, а также лично</w:t>
      </w:r>
      <w:r>
        <w:t xml:space="preserve">го приема не должен превышать 15 </w:t>
      </w:r>
      <w:r w:rsidRPr="009758FE">
        <w:t xml:space="preserve"> минут.</w:t>
      </w:r>
    </w:p>
    <w:p w:rsidR="0047411E" w:rsidRDefault="0047411E" w:rsidP="006D3667">
      <w:pPr>
        <w:ind w:firstLine="709"/>
        <w:jc w:val="both"/>
      </w:pPr>
      <w:r w:rsidRPr="009758FE">
        <w:t>2.1</w:t>
      </w:r>
      <w:r>
        <w:t>4</w:t>
      </w:r>
      <w:r w:rsidRPr="009758FE">
        <w:t>. Срок регистрации заявления о предоставлении муниципальной услуги.</w:t>
      </w:r>
    </w:p>
    <w:p w:rsidR="0047411E" w:rsidRDefault="0047411E" w:rsidP="006D3667">
      <w:pPr>
        <w:ind w:firstLine="709"/>
        <w:jc w:val="both"/>
      </w:pPr>
      <w:r w:rsidRPr="009758FE">
        <w:t>Регистрация заявления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составляет 1 рабочий день.</w:t>
      </w:r>
    </w:p>
    <w:p w:rsidR="0047411E" w:rsidRDefault="0047411E" w:rsidP="006D3667">
      <w:pPr>
        <w:ind w:firstLine="709"/>
        <w:jc w:val="both"/>
      </w:pPr>
      <w:r w:rsidRPr="009758FE">
        <w:t>2.1</w:t>
      </w:r>
      <w:r>
        <w:t>5</w:t>
      </w:r>
      <w:r w:rsidRPr="009758FE">
        <w:t>.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заполнения и перечнем документов, необходимых для предоставления каждой муниципальной услуги.</w:t>
      </w:r>
    </w:p>
    <w:p w:rsidR="0047411E" w:rsidRDefault="0047411E" w:rsidP="006D3667">
      <w:pPr>
        <w:ind w:firstLine="709"/>
        <w:jc w:val="both"/>
      </w:pPr>
      <w:r w:rsidRPr="009758FE">
        <w:t>2.1</w:t>
      </w:r>
      <w:r>
        <w:t>5</w:t>
      </w:r>
      <w:r w:rsidRPr="009758FE">
        <w:t>.1. Требования к присутственным местам.</w:t>
      </w:r>
    </w:p>
    <w:p w:rsidR="0047411E" w:rsidRDefault="0047411E" w:rsidP="006D3667">
      <w:pPr>
        <w:ind w:firstLine="709"/>
        <w:jc w:val="both"/>
      </w:pPr>
      <w:r w:rsidRPr="009758FE">
        <w:t>Прием заявителей осуществляется в специально выделенных для этих целей помещениях.</w:t>
      </w:r>
    </w:p>
    <w:p w:rsidR="0047411E" w:rsidRDefault="0047411E" w:rsidP="006D3667">
      <w:pPr>
        <w:ind w:firstLine="709"/>
        <w:jc w:val="both"/>
      </w:pPr>
      <w:r w:rsidRPr="009758FE">
        <w:t>Присутственные места включают места для ожидания, информирования и приема заявителей.</w:t>
      </w:r>
    </w:p>
    <w:p w:rsidR="0047411E" w:rsidRDefault="0047411E" w:rsidP="006D3667">
      <w:pPr>
        <w:ind w:firstLine="709"/>
        <w:jc w:val="both"/>
      </w:pPr>
      <w:r w:rsidRPr="009758FE">
        <w:t xml:space="preserve">Помещения должны соответствовать санитарно-эпидемиологическим правилам и нормативам. </w:t>
      </w:r>
    </w:p>
    <w:p w:rsidR="0047411E" w:rsidRDefault="0047411E" w:rsidP="006D3667">
      <w:pPr>
        <w:ind w:firstLine="709"/>
        <w:jc w:val="both"/>
      </w:pPr>
      <w:r w:rsidRPr="009758FE">
        <w:t>Места предоставления услуги должны иметь туалет со свободным доступом к нему в рабочее время.</w:t>
      </w:r>
    </w:p>
    <w:p w:rsidR="0047411E" w:rsidRDefault="0047411E" w:rsidP="006D3667">
      <w:pPr>
        <w:ind w:firstLine="709"/>
        <w:jc w:val="both"/>
      </w:pPr>
      <w:r w:rsidRPr="009758FE">
        <w:t>2.1</w:t>
      </w:r>
      <w:r>
        <w:t>5</w:t>
      </w:r>
      <w:r w:rsidRPr="009758FE">
        <w:t>.2. Требования к местам для информирования:</w:t>
      </w:r>
    </w:p>
    <w:p w:rsidR="0047411E" w:rsidRDefault="0047411E" w:rsidP="006D3667">
      <w:pPr>
        <w:ind w:firstLine="709"/>
        <w:jc w:val="both"/>
      </w:pPr>
      <w:r w:rsidRPr="009758FE">
        <w:t>места для информирования, предназначенные для ознакомления заявителей с информационными материалами,</w:t>
      </w:r>
      <w:r>
        <w:t xml:space="preserve"> </w:t>
      </w:r>
      <w:r w:rsidRPr="00ED57B5">
        <w:rPr>
          <w:rStyle w:val="spell"/>
        </w:rPr>
        <w:t>оборудуются</w:t>
      </w:r>
      <w:r w:rsidRPr="009758FE">
        <w:t>:</w:t>
      </w:r>
    </w:p>
    <w:p w:rsidR="0047411E" w:rsidRDefault="0047411E" w:rsidP="006D3667">
      <w:pPr>
        <w:ind w:firstLine="709"/>
        <w:jc w:val="both"/>
      </w:pPr>
      <w:r w:rsidRPr="009758FE">
        <w:t>информационными стендами;</w:t>
      </w:r>
    </w:p>
    <w:p w:rsidR="0047411E" w:rsidRDefault="0047411E" w:rsidP="006D3667">
      <w:pPr>
        <w:ind w:firstLine="709"/>
        <w:jc w:val="both"/>
      </w:pPr>
      <w:r w:rsidRPr="009758FE">
        <w:t xml:space="preserve">стульями и столами (стойками для письма), канцелярскими принадлежностями (ручками и бумагой) для возможности оформления документов. </w:t>
      </w:r>
    </w:p>
    <w:p w:rsidR="0047411E" w:rsidRDefault="0047411E" w:rsidP="006D3667">
      <w:pPr>
        <w:ind w:firstLine="709"/>
        <w:jc w:val="both"/>
      </w:pPr>
      <w:r w:rsidRPr="009758FE">
        <w:t>2.1</w:t>
      </w:r>
      <w:r>
        <w:t>5</w:t>
      </w:r>
      <w:r w:rsidRPr="009758FE">
        <w:t>.3. Требования к местам для ожидания.</w:t>
      </w:r>
    </w:p>
    <w:p w:rsidR="0047411E" w:rsidRDefault="0047411E" w:rsidP="006D3667">
      <w:pPr>
        <w:ind w:firstLine="709"/>
        <w:jc w:val="both"/>
      </w:pPr>
      <w:r w:rsidRPr="009758FE">
        <w:t xml:space="preserve">Места для ожидания должны соответствовать комфортным условиям для заявителей и оптимальным условиям работы специалистов. </w:t>
      </w:r>
    </w:p>
    <w:p w:rsidR="0047411E" w:rsidRDefault="0047411E" w:rsidP="006D3667">
      <w:pPr>
        <w:ind w:firstLine="709"/>
        <w:jc w:val="both"/>
      </w:pPr>
      <w:r w:rsidRPr="009758FE">
        <w:t>Места для ожидания в очереди на предоставление или получение документов должны быть оборудованы стульями или скамьями. Количество мест ожидания определяется исходя из фактической нагрузки и возможностей для их размещения  в здании, но не может составлять менее 2 мест на каждого специалиста, ведущего прием документов.</w:t>
      </w:r>
    </w:p>
    <w:p w:rsidR="0047411E" w:rsidRDefault="0047411E" w:rsidP="006D3667">
      <w:pPr>
        <w:ind w:firstLine="709"/>
        <w:jc w:val="both"/>
      </w:pPr>
      <w:r w:rsidRPr="009758FE">
        <w:t>2.1</w:t>
      </w:r>
      <w:r>
        <w:t>5</w:t>
      </w:r>
      <w:r w:rsidRPr="009758FE">
        <w:t>.4. Требования к местам для приема заявителей.</w:t>
      </w:r>
    </w:p>
    <w:p w:rsidR="0047411E" w:rsidRDefault="0047411E" w:rsidP="006D3667">
      <w:pPr>
        <w:ind w:firstLine="709"/>
        <w:jc w:val="both"/>
      </w:pPr>
      <w:r w:rsidRPr="009758FE">
        <w:t>Место для приема заявителей муниципальной услуги должно быть снабжено стулом, иметь место для письма и размещения документов.</w:t>
      </w:r>
    </w:p>
    <w:p w:rsidR="0047411E" w:rsidRDefault="0047411E" w:rsidP="006D3667">
      <w:pPr>
        <w:ind w:firstLine="709"/>
        <w:jc w:val="both"/>
      </w:pPr>
      <w:r w:rsidRPr="009758FE">
        <w:t>В целях обеспечения</w:t>
      </w:r>
      <w:r>
        <w:t xml:space="preserve"> </w:t>
      </w:r>
      <w:r w:rsidRPr="00ED57B5">
        <w:rPr>
          <w:rStyle w:val="spell"/>
        </w:rPr>
        <w:t>конфиде</w:t>
      </w:r>
      <w:r>
        <w:rPr>
          <w:rStyle w:val="spell"/>
        </w:rPr>
        <w:t>н</w:t>
      </w:r>
      <w:r w:rsidRPr="00ED57B5">
        <w:rPr>
          <w:rStyle w:val="spell"/>
        </w:rPr>
        <w:t>циальности</w:t>
      </w:r>
      <w:r>
        <w:rPr>
          <w:rStyle w:val="spell"/>
        </w:rPr>
        <w:t xml:space="preserve"> </w:t>
      </w:r>
      <w:r w:rsidRPr="009758FE">
        <w:t>сведений о заявителе, одним специалистом одновременно ведется прием только одного посетителя.</w:t>
      </w:r>
    </w:p>
    <w:p w:rsidR="0047411E" w:rsidRDefault="0047411E" w:rsidP="006D3667">
      <w:pPr>
        <w:ind w:firstLine="709"/>
        <w:jc w:val="both"/>
      </w:pPr>
      <w:r w:rsidRPr="009758FE">
        <w:t>Одновременное консультирование и (или) прием двух и более посетителей не допускается.</w:t>
      </w:r>
    </w:p>
    <w:p w:rsidR="0047411E" w:rsidRDefault="0047411E" w:rsidP="006D3667">
      <w:pPr>
        <w:ind w:firstLine="709"/>
        <w:jc w:val="both"/>
      </w:pPr>
      <w:r>
        <w:t>2.16</w:t>
      </w:r>
      <w:r w:rsidRPr="009758FE">
        <w:t>.     Основными показателями доступности и качества муниципальной услуги являются:</w:t>
      </w:r>
    </w:p>
    <w:p w:rsidR="0047411E" w:rsidRDefault="0047411E" w:rsidP="006D3667">
      <w:pPr>
        <w:ind w:firstLine="709"/>
        <w:jc w:val="both"/>
      </w:pPr>
      <w:r w:rsidRPr="009758FE">
        <w:t xml:space="preserve">- минимальное количество взаимодействий заявителя с должностными лицами при предоставлении муниципальной услуги; </w:t>
      </w:r>
    </w:p>
    <w:p w:rsidR="0047411E" w:rsidRDefault="0047411E" w:rsidP="006D3667">
      <w:pPr>
        <w:ind w:firstLine="709"/>
        <w:jc w:val="both"/>
      </w:pPr>
      <w:r w:rsidRPr="009758FE">
        <w:t xml:space="preserve">- возможность предоставления информации о ходе предоставления муниципальной услуги. </w:t>
      </w:r>
    </w:p>
    <w:p w:rsidR="0047411E" w:rsidRPr="00B515F4" w:rsidRDefault="0047411E" w:rsidP="00662B59">
      <w:pPr>
        <w:ind w:firstLine="540"/>
        <w:jc w:val="both"/>
      </w:pPr>
      <w:r>
        <w:t>-</w:t>
      </w:r>
      <w:r w:rsidRPr="00AB7538">
        <w:t>доступность и качество предоставления государственных и муниципальных услуг через МФЦ определяется с учетом особенностей предоставления услуг в МФЦ, в т.ч. в электронной форме.</w:t>
      </w:r>
    </w:p>
    <w:p w:rsidR="0047411E" w:rsidRDefault="0047411E" w:rsidP="006D3667">
      <w:pPr>
        <w:ind w:firstLine="709"/>
        <w:jc w:val="both"/>
      </w:pPr>
      <w:r w:rsidRPr="009758FE">
        <w:t>Показателями доступности муниципальной услуги являются:</w:t>
      </w:r>
    </w:p>
    <w:p w:rsidR="0047411E" w:rsidRDefault="0047411E" w:rsidP="006D3667">
      <w:pPr>
        <w:ind w:firstLine="709"/>
        <w:jc w:val="both"/>
      </w:pPr>
      <w:r w:rsidRPr="009758FE">
        <w:t>- профессиональная подготовка специалистов, осуществляющих прием и консультирование заявителей;</w:t>
      </w:r>
    </w:p>
    <w:p w:rsidR="0047411E" w:rsidRDefault="0047411E" w:rsidP="006D3667">
      <w:pPr>
        <w:ind w:firstLine="709"/>
        <w:jc w:val="both"/>
      </w:pPr>
      <w:r w:rsidRPr="009758FE">
        <w:t xml:space="preserve">- высокая культура обслуживания заявителей; </w:t>
      </w:r>
    </w:p>
    <w:p w:rsidR="0047411E" w:rsidRDefault="0047411E" w:rsidP="006D3667">
      <w:pPr>
        <w:ind w:firstLine="709"/>
        <w:jc w:val="both"/>
      </w:pPr>
      <w:r w:rsidRPr="009758FE">
        <w:t>- соблюдение сроков предоставления муниципальной услуги.</w:t>
      </w:r>
    </w:p>
    <w:p w:rsidR="0047411E" w:rsidRDefault="0047411E" w:rsidP="006D3667">
      <w:pPr>
        <w:ind w:firstLine="709"/>
        <w:jc w:val="both"/>
      </w:pPr>
    </w:p>
    <w:p w:rsidR="0047411E" w:rsidRDefault="0047411E" w:rsidP="006D3667">
      <w:pPr>
        <w:ind w:firstLine="709"/>
        <w:jc w:val="both"/>
      </w:pPr>
      <w:r w:rsidRPr="009758FE">
        <w:t>3. АДМИНИСТРАТИВНЫЕ ПРОЦЕДУРЫ</w:t>
      </w:r>
    </w:p>
    <w:p w:rsidR="0047411E" w:rsidRDefault="0047411E" w:rsidP="006D3667">
      <w:pPr>
        <w:ind w:firstLine="709"/>
        <w:jc w:val="both"/>
      </w:pPr>
    </w:p>
    <w:p w:rsidR="0047411E" w:rsidRDefault="0047411E" w:rsidP="006D3667">
      <w:pPr>
        <w:ind w:firstLine="709"/>
        <w:jc w:val="both"/>
      </w:pPr>
      <w:r w:rsidRPr="009758FE">
        <w:t>Последовательность административных процедур отражена в блок-схеме (приложение 1 к Административному регламенту).</w:t>
      </w:r>
    </w:p>
    <w:p w:rsidR="0047411E" w:rsidRDefault="0047411E" w:rsidP="006D3667">
      <w:pPr>
        <w:ind w:firstLine="709"/>
        <w:jc w:val="both"/>
      </w:pPr>
      <w:r w:rsidRPr="009758FE">
        <w:t>3.1. Предоставление муниципальной услуги включает в себя последовательность следующих административных процедур:</w:t>
      </w:r>
    </w:p>
    <w:p w:rsidR="0047411E" w:rsidRDefault="0047411E" w:rsidP="006D3667">
      <w:pPr>
        <w:ind w:firstLine="709"/>
        <w:jc w:val="both"/>
      </w:pPr>
      <w:r w:rsidRPr="009758FE">
        <w:t>- Прием и регистрация документов;</w:t>
      </w:r>
    </w:p>
    <w:p w:rsidR="0047411E" w:rsidRDefault="0047411E" w:rsidP="006D3667">
      <w:pPr>
        <w:ind w:firstLine="709"/>
        <w:jc w:val="both"/>
      </w:pPr>
      <w:r w:rsidRPr="009758FE">
        <w:t>- Проведение публичного слушания;</w:t>
      </w:r>
    </w:p>
    <w:p w:rsidR="0047411E" w:rsidRDefault="0047411E" w:rsidP="006D3667">
      <w:pPr>
        <w:ind w:firstLine="709"/>
        <w:jc w:val="both"/>
      </w:pPr>
      <w:r w:rsidRPr="009758FE">
        <w:t>- Принятие решения о предоставлении разрешения на отклонение от предельных параметров разрешенного строительства или об отказе в предоставлении такого разрешения.</w:t>
      </w:r>
    </w:p>
    <w:p w:rsidR="0047411E" w:rsidRDefault="0047411E" w:rsidP="006D3667">
      <w:pPr>
        <w:ind w:firstLine="709"/>
        <w:jc w:val="both"/>
      </w:pPr>
      <w:r>
        <w:t>3.2. Специалистом Отдела</w:t>
      </w:r>
      <w:r w:rsidRPr="009758FE">
        <w:t xml:space="preserve"> самостоятельно </w:t>
      </w:r>
      <w:r w:rsidRPr="00ED57B5">
        <w:rPr>
          <w:rStyle w:val="spell"/>
        </w:rPr>
        <w:t>истребуются</w:t>
      </w:r>
      <w:r w:rsidRPr="009758FE">
        <w:t>:</w:t>
      </w:r>
    </w:p>
    <w:p w:rsidR="0047411E" w:rsidRDefault="0047411E" w:rsidP="006D3667">
      <w:pPr>
        <w:ind w:firstLine="709"/>
        <w:jc w:val="both"/>
      </w:pPr>
      <w:r w:rsidRPr="009758FE">
        <w:t xml:space="preserve">- </w:t>
      </w:r>
      <w:r w:rsidRPr="00ED57B5">
        <w:t>копии</w:t>
      </w:r>
      <w:r w:rsidRPr="00ED57B5">
        <w:rPr>
          <w:rStyle w:val="spell"/>
        </w:rPr>
        <w:t xml:space="preserve"> правоустанавливающих </w:t>
      </w:r>
      <w:r w:rsidRPr="00ED57B5">
        <w:t>документов на земельный участок;</w:t>
      </w:r>
    </w:p>
    <w:p w:rsidR="0047411E" w:rsidRDefault="0047411E" w:rsidP="006D3667">
      <w:pPr>
        <w:ind w:firstLine="709"/>
        <w:jc w:val="both"/>
      </w:pPr>
      <w:r w:rsidRPr="00ED57B5">
        <w:t>- копии</w:t>
      </w:r>
      <w:r w:rsidRPr="00ED57B5">
        <w:rPr>
          <w:rStyle w:val="spell"/>
        </w:rPr>
        <w:t xml:space="preserve"> правоустанавливающих</w:t>
      </w:r>
      <w:r>
        <w:rPr>
          <w:rStyle w:val="spell"/>
        </w:rPr>
        <w:t xml:space="preserve"> </w:t>
      </w:r>
      <w:r w:rsidRPr="009758FE">
        <w:t>документов на объекты капитального строительства (включая целевую реконструкцию объектов);</w:t>
      </w:r>
    </w:p>
    <w:p w:rsidR="0047411E" w:rsidRDefault="0047411E" w:rsidP="006D3667">
      <w:pPr>
        <w:ind w:firstLine="709"/>
        <w:jc w:val="both"/>
      </w:pPr>
      <w:r w:rsidRPr="009758FE">
        <w:t>- копия кадастрового паспорта земельного участка;</w:t>
      </w:r>
    </w:p>
    <w:p w:rsidR="0047411E" w:rsidRDefault="0047411E" w:rsidP="006D3667">
      <w:pPr>
        <w:ind w:firstLine="709"/>
        <w:jc w:val="both"/>
      </w:pPr>
      <w:r w:rsidRPr="009758FE">
        <w:t>- выписка из Единого государственного реестра прав на недвижимое имущество о правообладателях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разрешение;</w:t>
      </w:r>
    </w:p>
    <w:p w:rsidR="0047411E" w:rsidRDefault="0047411E" w:rsidP="006D3667">
      <w:pPr>
        <w:ind w:firstLine="709"/>
        <w:jc w:val="both"/>
      </w:pPr>
      <w:r w:rsidRPr="009758FE">
        <w:t>- выписка из Единого государственного реестра юридических лиц (если заявитель – юридическое лицо) или индивидуальных предпринимателей (если заявитель является индивидуальным предпринимателем).</w:t>
      </w:r>
    </w:p>
    <w:p w:rsidR="0047411E" w:rsidRDefault="0047411E" w:rsidP="006D3667">
      <w:pPr>
        <w:ind w:firstLine="709"/>
        <w:jc w:val="both"/>
      </w:pPr>
      <w:r w:rsidRPr="009758FE">
        <w:t>3.3. Прием заявления и документов на получение муниципальной услуги:</w:t>
      </w:r>
    </w:p>
    <w:p w:rsidR="0047411E" w:rsidRDefault="0047411E" w:rsidP="006D3667">
      <w:pPr>
        <w:ind w:firstLine="709"/>
        <w:jc w:val="both"/>
      </w:pPr>
      <w:r w:rsidRPr="009758FE">
        <w:t>3.3.1. Правообладатели земельных участков, размеры которых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строительства.</w:t>
      </w:r>
    </w:p>
    <w:p w:rsidR="0047411E" w:rsidRDefault="0047411E" w:rsidP="006D3667">
      <w:pPr>
        <w:ind w:firstLine="709"/>
        <w:jc w:val="both"/>
      </w:pPr>
      <w:r w:rsidRPr="009758FE">
        <w:t>3.3.2. Отклонение от предельных параметров разрешенного строительства, реконструкции объектов капитального строительства разрешается для отдельного земельного участка при соблюдении требований технических регламентов.</w:t>
      </w:r>
    </w:p>
    <w:p w:rsidR="0047411E" w:rsidRDefault="0047411E" w:rsidP="006D3667">
      <w:pPr>
        <w:ind w:firstLine="709"/>
        <w:jc w:val="both"/>
      </w:pPr>
      <w:r w:rsidRPr="009758FE">
        <w:t xml:space="preserve">3.3.3. Заинтересованное в получении разрешения на отклонение от предельных параметров разрешенного строительства, реконструкции объектов капитального строительства лицо направляет в </w:t>
      </w:r>
      <w:r>
        <w:t xml:space="preserve">администрацию </w:t>
      </w:r>
      <w:r w:rsidRPr="006E28CD">
        <w:rPr>
          <w:rStyle w:val="spell"/>
        </w:rPr>
        <w:t>МО Красноуфимский округ</w:t>
      </w:r>
      <w:r w:rsidRPr="009758FE">
        <w:t>   заявление о предоставлении такого разрешения.</w:t>
      </w:r>
    </w:p>
    <w:p w:rsidR="0047411E" w:rsidRDefault="0047411E" w:rsidP="006D3667">
      <w:pPr>
        <w:ind w:firstLine="709"/>
        <w:jc w:val="both"/>
      </w:pPr>
      <w:r w:rsidRPr="009758FE">
        <w:t>3.3.4. Специалист администрации, ответственный за прием документов:</w:t>
      </w:r>
    </w:p>
    <w:p w:rsidR="0047411E" w:rsidRDefault="0047411E" w:rsidP="006D3667">
      <w:pPr>
        <w:ind w:firstLine="709"/>
        <w:jc w:val="both"/>
      </w:pPr>
      <w:r w:rsidRPr="009758FE">
        <w:t>устанавливает предмет обращения, личность заявителя, полномочия представителя заявителя;</w:t>
      </w:r>
    </w:p>
    <w:p w:rsidR="0047411E" w:rsidRDefault="0047411E" w:rsidP="006D3667">
      <w:pPr>
        <w:ind w:firstLine="709"/>
        <w:jc w:val="both"/>
      </w:pPr>
      <w:r w:rsidRPr="009758FE">
        <w:t>проверяет наличие всех необходимых документов и проверяет соответствие представленных документов следующим требованиям:</w:t>
      </w:r>
    </w:p>
    <w:p w:rsidR="0047411E" w:rsidRDefault="0047411E" w:rsidP="006D3667">
      <w:pPr>
        <w:ind w:firstLine="709"/>
        <w:jc w:val="both"/>
      </w:pPr>
      <w:r w:rsidRPr="009758FE">
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47411E" w:rsidRDefault="0047411E" w:rsidP="006D3667">
      <w:pPr>
        <w:ind w:firstLine="709"/>
        <w:jc w:val="both"/>
      </w:pPr>
      <w:r w:rsidRPr="009758FE">
        <w:t>фамилии, имена и отчества заявителей, адреса регистрации написаны полностью;</w:t>
      </w:r>
    </w:p>
    <w:p w:rsidR="0047411E" w:rsidRDefault="0047411E" w:rsidP="006D3667">
      <w:pPr>
        <w:ind w:firstLine="709"/>
        <w:jc w:val="both"/>
      </w:pPr>
      <w:r w:rsidRPr="009758FE">
        <w:t>в документах нет подчисток, приписок, зачеркнутых слов и иных</w:t>
      </w:r>
      <w:r>
        <w:t xml:space="preserve"> </w:t>
      </w:r>
      <w:r w:rsidRPr="009758FE">
        <w:t>исправлений;</w:t>
      </w:r>
    </w:p>
    <w:p w:rsidR="0047411E" w:rsidRDefault="0047411E" w:rsidP="006D3667">
      <w:pPr>
        <w:ind w:firstLine="709"/>
        <w:jc w:val="both"/>
      </w:pPr>
      <w:r w:rsidRPr="009758FE">
        <w:t>документы не имеют серьезных повреждений, наличие которых не позволяет однозначно истолковать их содержание;</w:t>
      </w:r>
    </w:p>
    <w:p w:rsidR="0047411E" w:rsidRDefault="0047411E" w:rsidP="006D3667">
      <w:pPr>
        <w:ind w:firstLine="709"/>
        <w:jc w:val="both"/>
      </w:pPr>
      <w:r w:rsidRPr="009758FE">
        <w:t>в день принятия заявления осуществляет регистрацию заявлений;</w:t>
      </w:r>
    </w:p>
    <w:p w:rsidR="0047411E" w:rsidRDefault="0047411E" w:rsidP="006D3667">
      <w:pPr>
        <w:ind w:firstLine="709"/>
        <w:jc w:val="both"/>
      </w:pPr>
      <w:r w:rsidRPr="009758FE">
        <w:t>при приеме документов</w:t>
      </w:r>
      <w:r>
        <w:t xml:space="preserve"> специалист Отдела </w:t>
      </w:r>
      <w:r w:rsidRPr="009758FE">
        <w:t xml:space="preserve"> делает отметку на копии заявления о приеме документов.</w:t>
      </w:r>
    </w:p>
    <w:p w:rsidR="0047411E" w:rsidRDefault="0047411E" w:rsidP="006D3667">
      <w:pPr>
        <w:ind w:firstLine="709"/>
        <w:jc w:val="both"/>
      </w:pPr>
      <w:r w:rsidRPr="009758FE">
        <w:t>3.3.5. При отсутствии необходимых документов, неправильном заполнении заявления устно уведомляет заявителя о наличии препятствий для рассмотрения вопроса о предоставлении муниципальной услуги, объясняет заявителю содержание выявленных недостатков в представленных документах и меры по их устранению, возвращает документы заявителю.</w:t>
      </w:r>
    </w:p>
    <w:p w:rsidR="0047411E" w:rsidRDefault="0047411E" w:rsidP="006D3667">
      <w:pPr>
        <w:ind w:firstLine="709"/>
        <w:jc w:val="both"/>
      </w:pPr>
      <w:r w:rsidRPr="009758FE">
        <w:t>Если недостатки, препятствующие приему документов, допустимо устранить в ходе приема, они устраняются незамедлительно.</w:t>
      </w:r>
    </w:p>
    <w:p w:rsidR="0047411E" w:rsidRDefault="0047411E" w:rsidP="006D3667">
      <w:pPr>
        <w:ind w:firstLine="709"/>
        <w:jc w:val="both"/>
      </w:pPr>
      <w:r w:rsidRPr="009758FE">
        <w:t>3.3.6. Результатом выполнения административной процедуры является прием документов заявителя на получение муниципальной услуги.</w:t>
      </w:r>
    </w:p>
    <w:p w:rsidR="0047411E" w:rsidRDefault="0047411E" w:rsidP="006D3667">
      <w:pPr>
        <w:ind w:firstLine="709"/>
        <w:jc w:val="both"/>
      </w:pPr>
      <w:r w:rsidRPr="009758FE">
        <w:t>Максимальная продолжительность административной процедуры не должна превышать 20 минут.</w:t>
      </w:r>
    </w:p>
    <w:p w:rsidR="0047411E" w:rsidRDefault="0047411E" w:rsidP="006D3667">
      <w:pPr>
        <w:ind w:firstLine="709"/>
        <w:jc w:val="both"/>
      </w:pPr>
      <w:r w:rsidRPr="009758FE">
        <w:t>3.4. Проведение публичного слушания.</w:t>
      </w:r>
    </w:p>
    <w:p w:rsidR="0047411E" w:rsidRDefault="0047411E" w:rsidP="006D3667">
      <w:pPr>
        <w:ind w:firstLine="709"/>
        <w:jc w:val="both"/>
      </w:pPr>
      <w:r w:rsidRPr="009758FE">
        <w:t>3.4.1. Вопрос о предоставлении разрешения на отклонение от предельных параметров разрешенного строительства, реконструкции объектов капитального строительства подлежит обсуждению на публичных слушаниях, проводимых в порядке, определенном уставом и нормативными правовыми актами</w:t>
      </w:r>
      <w:r>
        <w:t xml:space="preserve"> </w:t>
      </w:r>
      <w:r w:rsidRPr="006E28CD">
        <w:rPr>
          <w:rStyle w:val="spell"/>
        </w:rPr>
        <w:t>МО Красноуфимский округ</w:t>
      </w:r>
      <w:r w:rsidRPr="009758FE">
        <w:t xml:space="preserve"> . </w:t>
      </w:r>
    </w:p>
    <w:p w:rsidR="0047411E" w:rsidRDefault="0047411E" w:rsidP="006D3667">
      <w:pPr>
        <w:ind w:firstLine="709"/>
        <w:jc w:val="both"/>
      </w:pPr>
      <w:r w:rsidRPr="009758FE">
        <w:t>3.4.2. Расходы,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строительства, реконструкции объектов капитального строительства, несет физическое или юридическое лицо, заинтересованное в предоставлении такого разрешения.</w:t>
      </w:r>
    </w:p>
    <w:p w:rsidR="0047411E" w:rsidRDefault="0047411E" w:rsidP="006D3667">
      <w:pPr>
        <w:ind w:firstLine="709"/>
        <w:jc w:val="both"/>
      </w:pPr>
      <w:r w:rsidRPr="009758FE">
        <w:t>3.4.3. Должностное лицо, ответственное за предоставление муниципальной услуги,  направляет сообщения о проведении публичных слушаний по вопросу предоставления разрешения на отклонение от предельных параметров разрешенного строительства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разрешение. Указанные сообщения направляются не позднее чем через десять дней со дня поступления заявления заинтересованного лица</w:t>
      </w:r>
      <w:r>
        <w:t>.</w:t>
      </w:r>
    </w:p>
    <w:p w:rsidR="0047411E" w:rsidRDefault="0047411E" w:rsidP="006D3667">
      <w:pPr>
        <w:ind w:firstLine="709"/>
        <w:jc w:val="both"/>
      </w:pPr>
      <w:r w:rsidRPr="009758FE">
        <w:t xml:space="preserve">3.4.4. На основании заключения о результатах публичных слушаний должностное лицо, ответственное за предоставление муниципальной услуги, готовит рекомендации Комиссии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 и направляет на рассмотрение </w:t>
      </w:r>
      <w:r w:rsidRPr="00ED57B5">
        <w:t>главе</w:t>
      </w:r>
      <w:r w:rsidRPr="00ED57B5">
        <w:rPr>
          <w:rStyle w:val="spell"/>
        </w:rPr>
        <w:t xml:space="preserve"> администрации МО</w:t>
      </w:r>
      <w:r w:rsidRPr="006E28CD">
        <w:rPr>
          <w:rStyle w:val="spell"/>
        </w:rPr>
        <w:t xml:space="preserve"> Красноуфимский округ</w:t>
      </w:r>
      <w:r w:rsidRPr="009758FE">
        <w:t>.</w:t>
      </w:r>
    </w:p>
    <w:p w:rsidR="0047411E" w:rsidRDefault="0047411E" w:rsidP="006D3667">
      <w:pPr>
        <w:ind w:firstLine="709"/>
        <w:jc w:val="both"/>
      </w:pPr>
      <w:r w:rsidRPr="009758FE">
        <w:t>3.4.5. Результатом данной административной процедуры является публикация заключения о результатах публичного слушания.</w:t>
      </w:r>
    </w:p>
    <w:p w:rsidR="0047411E" w:rsidRDefault="0047411E" w:rsidP="006D3667">
      <w:pPr>
        <w:ind w:firstLine="709"/>
        <w:jc w:val="both"/>
      </w:pPr>
      <w:r w:rsidRPr="009758FE">
        <w:t>3.5. Принятие решения о предоставлении или об отказе в предоставлении муниципальной услуги.</w:t>
      </w:r>
    </w:p>
    <w:p w:rsidR="0047411E" w:rsidRDefault="0047411E" w:rsidP="006D3667">
      <w:pPr>
        <w:ind w:firstLine="709"/>
        <w:jc w:val="both"/>
      </w:pPr>
      <w:r w:rsidRPr="009758FE">
        <w:t>3.5.1 Глава</w:t>
      </w:r>
      <w:r>
        <w:t xml:space="preserve"> </w:t>
      </w:r>
      <w:r w:rsidRPr="00ED57B5">
        <w:rPr>
          <w:rStyle w:val="spell"/>
        </w:rPr>
        <w:t>администрации МО Красноуфимский округ</w:t>
      </w:r>
      <w:r w:rsidRPr="00ED57B5">
        <w:t>  в течении семи дней со дня поступления рекомендации</w:t>
      </w:r>
      <w:r w:rsidRPr="009758FE">
        <w:t xml:space="preserve"> принимает решение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или об отказе в предоставлении такого разрешения с указанием причин принятого решения.</w:t>
      </w:r>
    </w:p>
    <w:p w:rsidR="0047411E" w:rsidRDefault="0047411E" w:rsidP="006D3667">
      <w:pPr>
        <w:ind w:firstLine="709"/>
        <w:jc w:val="both"/>
      </w:pPr>
      <w:r w:rsidRPr="009758FE">
        <w:t>3.5.2. В случае если все документы соответствуют требованиям, установленным действующим законодательством, глава администрации</w:t>
      </w:r>
      <w:r>
        <w:t xml:space="preserve"> </w:t>
      </w:r>
      <w:r w:rsidRPr="006E28CD">
        <w:rPr>
          <w:rStyle w:val="spell"/>
        </w:rPr>
        <w:t>МО Красноуфимский округ</w:t>
      </w:r>
      <w:r w:rsidRPr="009758FE">
        <w:t>  подписывает постановление «О предоставлении разрешения на отклонение от предельных параметров разрешенного строительства».</w:t>
      </w:r>
    </w:p>
    <w:p w:rsidR="0047411E" w:rsidRDefault="0047411E" w:rsidP="006D3667">
      <w:pPr>
        <w:ind w:firstLine="709"/>
        <w:jc w:val="both"/>
      </w:pPr>
      <w:r w:rsidRPr="009758FE">
        <w:t>3.5.3. В случае если выявлены неустранимые недостатки или несоответствия в представленных документах, глава администрации</w:t>
      </w:r>
      <w:r>
        <w:t xml:space="preserve"> </w:t>
      </w:r>
      <w:r w:rsidRPr="006E28CD">
        <w:rPr>
          <w:rStyle w:val="spell"/>
        </w:rPr>
        <w:t>МО Красноуфимский округ</w:t>
      </w:r>
      <w:r w:rsidRPr="009758FE">
        <w:t>  подписывает постановление «Об отказе в предоставлении разрешения на отклонение от предельных параметров разрешенного строительства».</w:t>
      </w:r>
    </w:p>
    <w:p w:rsidR="0047411E" w:rsidRDefault="0047411E" w:rsidP="006D3667">
      <w:pPr>
        <w:ind w:firstLine="709"/>
        <w:jc w:val="both"/>
      </w:pPr>
      <w:r w:rsidRPr="009758FE">
        <w:t>3.5.4. Результатом выполнения административной процедуры является принятие решения о предоставлении разрешения на отклонение от предельных параметров разрешенного строительства, либо отказ в предоставлении вышеуказанного разрешения.</w:t>
      </w:r>
    </w:p>
    <w:p w:rsidR="0047411E" w:rsidRDefault="0047411E" w:rsidP="006D3667">
      <w:pPr>
        <w:ind w:firstLine="709"/>
        <w:jc w:val="both"/>
      </w:pPr>
      <w:r w:rsidRPr="009758FE">
        <w:t>Суммарная длительность административной процедуры – 20 рабочих дней.</w:t>
      </w:r>
    </w:p>
    <w:p w:rsidR="0047411E" w:rsidRDefault="0047411E" w:rsidP="00066AA3">
      <w:pPr>
        <w:ind w:firstLine="709"/>
        <w:jc w:val="center"/>
      </w:pPr>
    </w:p>
    <w:p w:rsidR="0047411E" w:rsidRDefault="0047411E" w:rsidP="00066AA3">
      <w:pPr>
        <w:ind w:firstLine="709"/>
        <w:jc w:val="center"/>
      </w:pPr>
      <w:r w:rsidRPr="009758FE">
        <w:t>4. ФОРМЫ КОНТРОЛЯ ЗА ИСПОЛНЕНИЕМ АДМИНИСТРАТИВНОГО РЕГЛАМЕНТА</w:t>
      </w:r>
    </w:p>
    <w:p w:rsidR="0047411E" w:rsidRDefault="0047411E" w:rsidP="006D3667">
      <w:pPr>
        <w:ind w:firstLine="709"/>
        <w:jc w:val="both"/>
      </w:pPr>
    </w:p>
    <w:p w:rsidR="0047411E" w:rsidRDefault="0047411E" w:rsidP="006D3667">
      <w:pPr>
        <w:ind w:firstLine="709"/>
        <w:jc w:val="both"/>
      </w:pPr>
      <w:r w:rsidRPr="009758FE">
        <w:t>4.1. Контроль за соблюдением последовательности действий, определенных  административными процедурами предоставления муниципальной услуги, а также за полнотой и качеством предоставления исполнителем муниципальной услуги осуществляется начальником Отдела или лицом его замещающим.</w:t>
      </w:r>
    </w:p>
    <w:p w:rsidR="0047411E" w:rsidRDefault="0047411E" w:rsidP="006D3667">
      <w:pPr>
        <w:ind w:firstLine="709"/>
        <w:jc w:val="both"/>
      </w:pPr>
      <w:r w:rsidRPr="009758FE">
        <w:t>4.2. Контроль за 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содержащие жалобы на решения, действия (бездействие) должностных лиц.</w:t>
      </w:r>
    </w:p>
    <w:p w:rsidR="0047411E" w:rsidRPr="00731D43" w:rsidRDefault="0047411E" w:rsidP="00662B59">
      <w:pPr>
        <w:ind w:firstLine="851"/>
        <w:jc w:val="both"/>
      </w:pPr>
      <w:r>
        <w:t xml:space="preserve">4.3. </w:t>
      </w:r>
      <w:r w:rsidRPr="002B2735">
        <w:t>Текущий контроль за соблюдением работником МФЦ последовательности действий, определенных административными процедурами, осуществляемых специалистами МФЦ в рамках административного регламента, осуществляется руководителем соответствующего структурного подразделения  МФЦ, в подчинении которого работает специалист МФЦ.</w:t>
      </w:r>
    </w:p>
    <w:p w:rsidR="0047411E" w:rsidRDefault="0047411E" w:rsidP="006D3667">
      <w:pPr>
        <w:ind w:firstLine="709"/>
        <w:jc w:val="both"/>
      </w:pPr>
    </w:p>
    <w:p w:rsidR="0047411E" w:rsidRDefault="0047411E" w:rsidP="006D3667">
      <w:pPr>
        <w:ind w:firstLine="709"/>
        <w:jc w:val="both"/>
      </w:pPr>
      <w:r w:rsidRPr="009758FE">
        <w:t>4.</w:t>
      </w:r>
      <w:r>
        <w:t>4</w:t>
      </w:r>
      <w:r w:rsidRPr="009758FE">
        <w:t xml:space="preserve">. По результатам проведенных проверок, в случае выявления нарушений прав заявителей, осуществляется привлечение виновных лиц к ответственности в соответствии с законодательством Российской Федерации. </w:t>
      </w:r>
    </w:p>
    <w:p w:rsidR="0047411E" w:rsidRDefault="0047411E" w:rsidP="006D3667">
      <w:pPr>
        <w:ind w:firstLine="709"/>
        <w:jc w:val="both"/>
      </w:pPr>
    </w:p>
    <w:p w:rsidR="0047411E" w:rsidRDefault="0047411E" w:rsidP="006D3667">
      <w:pPr>
        <w:ind w:firstLine="709"/>
        <w:jc w:val="both"/>
      </w:pPr>
      <w:r w:rsidRPr="009758FE">
        <w:t>5.</w:t>
      </w:r>
      <w:r w:rsidRPr="00FA5821">
        <w:rPr>
          <w:rStyle w:val="spell"/>
        </w:rPr>
        <w:t xml:space="preserve">ДОСУДЕБНЫЙ </w:t>
      </w:r>
      <w:r w:rsidRPr="009758FE">
        <w:t>(ВНЕСУДЕБНЫЙ) ПОРЯДОК ОБЖАЛОВАНИЯ РЕШЕНИЙ И ДЕЙСТВИЙ (БЕЗДЕЙСТВИЯ) ОРГАНА, ПРЕДОСТАВЛЯЮЩЕГО МУНИЦИПАЛЬНУЮ УСЛУГУ, А ТАКЖЕ ДОЛЖНОСТНЫХ ЛИЦ И МУНИЦИПАЛЬНЫХ СЛУЖАЩИХ</w:t>
      </w:r>
    </w:p>
    <w:p w:rsidR="0047411E" w:rsidRDefault="0047411E" w:rsidP="006D3667">
      <w:pPr>
        <w:ind w:firstLine="709"/>
        <w:jc w:val="both"/>
      </w:pPr>
    </w:p>
    <w:p w:rsidR="0047411E" w:rsidRDefault="0047411E" w:rsidP="006D3667">
      <w:pPr>
        <w:ind w:firstLine="709"/>
        <w:jc w:val="both"/>
      </w:pPr>
      <w:r w:rsidRPr="009758FE">
        <w:t>5.1. Предмет</w:t>
      </w:r>
      <w:r>
        <w:t xml:space="preserve"> </w:t>
      </w:r>
      <w:r w:rsidRPr="00FA5821">
        <w:rPr>
          <w:rStyle w:val="spell"/>
        </w:rPr>
        <w:t>досудебного</w:t>
      </w:r>
      <w:r w:rsidRPr="009758FE">
        <w:t>  (внесудебного) обжалования заявителем решений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</w:t>
      </w:r>
      <w:r>
        <w:t>.</w:t>
      </w:r>
    </w:p>
    <w:p w:rsidR="0047411E" w:rsidRDefault="0047411E" w:rsidP="006D3667">
      <w:pPr>
        <w:ind w:firstLine="709"/>
        <w:jc w:val="both"/>
      </w:pPr>
      <w:r>
        <w:t>5</w:t>
      </w:r>
      <w:r w:rsidRPr="009758FE">
        <w:t>.1.1. Заявитель может обратиться с жалобой, в том числе в следующих случаях:</w:t>
      </w:r>
    </w:p>
    <w:p w:rsidR="0047411E" w:rsidRDefault="0047411E" w:rsidP="006D3667">
      <w:pPr>
        <w:ind w:firstLine="709"/>
        <w:jc w:val="both"/>
      </w:pPr>
      <w:r w:rsidRPr="009758FE">
        <w:t>нарушение срока регистрации запроса заявителя о предоставлении муниципальной услуги;</w:t>
      </w:r>
    </w:p>
    <w:p w:rsidR="0047411E" w:rsidRDefault="0047411E" w:rsidP="006D3667">
      <w:pPr>
        <w:ind w:firstLine="709"/>
        <w:jc w:val="both"/>
      </w:pPr>
      <w:r w:rsidRPr="009758FE">
        <w:t>нарушение срока предоставления муниципальной услуги;</w:t>
      </w:r>
    </w:p>
    <w:p w:rsidR="0047411E" w:rsidRDefault="0047411E" w:rsidP="006D3667">
      <w:pPr>
        <w:ind w:firstLine="709"/>
        <w:jc w:val="both"/>
      </w:pPr>
      <w:r w:rsidRPr="009758FE">
        <w:t>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47411E" w:rsidRDefault="0047411E" w:rsidP="006D3667">
      <w:pPr>
        <w:ind w:firstLine="709"/>
        <w:jc w:val="both"/>
      </w:pPr>
      <w:r w:rsidRPr="009758FE"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услуг, у заявителя;</w:t>
      </w:r>
    </w:p>
    <w:p w:rsidR="0047411E" w:rsidRDefault="0047411E" w:rsidP="006D3667">
      <w:pPr>
        <w:ind w:firstLine="709"/>
        <w:jc w:val="both"/>
      </w:pPr>
      <w:r w:rsidRPr="009758FE">
        <w:t>отказ 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47411E" w:rsidRDefault="0047411E" w:rsidP="006D3667">
      <w:pPr>
        <w:ind w:firstLine="709"/>
        <w:jc w:val="both"/>
      </w:pPr>
      <w:r w:rsidRPr="009758FE"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47411E" w:rsidRDefault="0047411E" w:rsidP="006D3667">
      <w:pPr>
        <w:ind w:firstLine="709"/>
        <w:jc w:val="both"/>
      </w:pPr>
      <w:r w:rsidRPr="009758FE"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47411E" w:rsidRDefault="0047411E" w:rsidP="006D3667">
      <w:pPr>
        <w:ind w:firstLine="709"/>
        <w:jc w:val="both"/>
      </w:pPr>
      <w:r w:rsidRPr="009758FE">
        <w:t>5.2. Общие требования к порядку подачи и рассмотрения жалобы</w:t>
      </w:r>
      <w:r>
        <w:t>.</w:t>
      </w:r>
    </w:p>
    <w:p w:rsidR="0047411E" w:rsidRDefault="0047411E" w:rsidP="006D3667">
      <w:pPr>
        <w:ind w:firstLine="709"/>
        <w:jc w:val="both"/>
      </w:pPr>
      <w:r w:rsidRPr="009758FE">
        <w:t>5.2.1. Жалоба подается в письменной форме на бумажном носителе, в электронной форме в орган, предоставляющий муниципальную услугу. 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</w:t>
      </w:r>
    </w:p>
    <w:p w:rsidR="0047411E" w:rsidRDefault="0047411E" w:rsidP="006D3667">
      <w:pPr>
        <w:ind w:firstLine="709"/>
        <w:jc w:val="both"/>
      </w:pPr>
      <w:r w:rsidRPr="009758FE">
        <w:t xml:space="preserve">5.2.2. Жалоба может быть направлена по почте, </w:t>
      </w:r>
      <w:r w:rsidRPr="002B2735">
        <w:t>через многофункциональный центр, с использованием информационно</w:t>
      </w:r>
      <w:r w:rsidRPr="009758FE">
        <w:t>-телекоммуникационной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47411E" w:rsidRDefault="0047411E" w:rsidP="006D3667">
      <w:pPr>
        <w:ind w:firstLine="709"/>
        <w:jc w:val="both"/>
      </w:pPr>
      <w:r w:rsidRPr="009758FE">
        <w:t>5.2.3. Особенности подачи и рассмотрения жалоб на  решения и действия (бездействие) органов местного самоуправления и их должностных лиц, муниципальных служащих устанавливаются муниципальным правовым актом.</w:t>
      </w:r>
    </w:p>
    <w:p w:rsidR="0047411E" w:rsidRDefault="0047411E" w:rsidP="006D3667">
      <w:pPr>
        <w:ind w:firstLine="709"/>
        <w:jc w:val="both"/>
      </w:pPr>
      <w:r w:rsidRPr="009758FE">
        <w:t>5.2.4. Жалоба должна содержать:</w:t>
      </w:r>
    </w:p>
    <w:p w:rsidR="0047411E" w:rsidRDefault="0047411E" w:rsidP="006D3667">
      <w:pPr>
        <w:ind w:firstLine="709"/>
        <w:jc w:val="both"/>
      </w:pPr>
      <w:r w:rsidRPr="009758FE">
        <w:t xml:space="preserve">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</w:t>
      </w:r>
      <w:r w:rsidRPr="00FA5821">
        <w:rPr>
          <w:rStyle w:val="spell"/>
        </w:rPr>
        <w:t>обжалуются</w:t>
      </w:r>
      <w:r w:rsidRPr="009758FE">
        <w:t>;</w:t>
      </w:r>
    </w:p>
    <w:p w:rsidR="0047411E" w:rsidRDefault="0047411E" w:rsidP="006D3667">
      <w:pPr>
        <w:ind w:firstLine="709"/>
        <w:jc w:val="both"/>
      </w:pPr>
      <w:r w:rsidRPr="009758FE">
        <w:t>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47411E" w:rsidRDefault="0047411E" w:rsidP="006D3667">
      <w:pPr>
        <w:ind w:firstLine="709"/>
        <w:jc w:val="both"/>
      </w:pPr>
      <w:r w:rsidRPr="009758FE">
        <w:t>сведения об</w:t>
      </w:r>
      <w:r>
        <w:t xml:space="preserve"> </w:t>
      </w:r>
      <w:r w:rsidRPr="00FA5821">
        <w:rPr>
          <w:rStyle w:val="spell"/>
        </w:rPr>
        <w:t>обжалуемых</w:t>
      </w:r>
      <w:r>
        <w:rPr>
          <w:rStyle w:val="spell"/>
        </w:rPr>
        <w:t xml:space="preserve"> </w:t>
      </w:r>
      <w:r w:rsidRPr="009758FE">
        <w:t>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47411E" w:rsidRDefault="0047411E" w:rsidP="006D3667">
      <w:pPr>
        <w:ind w:firstLine="709"/>
        <w:jc w:val="both"/>
      </w:pPr>
      <w:r w:rsidRPr="009758FE">
        <w:t>доводы, на основании которых заявитель не согласен с решением и действием (бездействием) органа, предоставляющего муниципальную услугу,</w:t>
      </w:r>
      <w:r>
        <w:t xml:space="preserve"> должностного лица органа</w:t>
      </w:r>
      <w:r w:rsidRPr="009758FE">
        <w:t>,</w:t>
      </w:r>
      <w:r>
        <w:t xml:space="preserve"> либо муниципального служащего.</w:t>
      </w:r>
    </w:p>
    <w:p w:rsidR="0047411E" w:rsidRDefault="0047411E" w:rsidP="006D3667">
      <w:pPr>
        <w:ind w:firstLine="709"/>
        <w:jc w:val="both"/>
      </w:pPr>
      <w:r w:rsidRPr="009758FE">
        <w:t xml:space="preserve">Заявителем могут быть представлены документы (при наличии), подтверждающие доводы заявителя, либо их копии. </w:t>
      </w:r>
    </w:p>
    <w:p w:rsidR="0047411E" w:rsidRDefault="0047411E" w:rsidP="006D3667">
      <w:pPr>
        <w:ind w:firstLine="709"/>
        <w:jc w:val="both"/>
      </w:pPr>
      <w:r w:rsidRPr="009758FE">
        <w:t xml:space="preserve">5.2.5. Жалоба, поступившая в орган, предоставляющий муниципальную услугу, подлежит рассмотрению должностным  лицом, наделенным полномочиями по рассмотрению жалоб, в течении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течении пяти рабочих дней со дня ее регистрации. Срок рассмотрения жалобы может быть сокращен в случаях установленных Правительством Российской Федерации. </w:t>
      </w:r>
    </w:p>
    <w:p w:rsidR="0047411E" w:rsidRDefault="0047411E" w:rsidP="006D3667">
      <w:pPr>
        <w:ind w:firstLine="709"/>
        <w:jc w:val="both"/>
      </w:pPr>
      <w:r w:rsidRPr="009758FE">
        <w:t>5.2.6. По результатам рассмотрения жалобы орган, предоставляющий муниципальную услугу, принимает одно из следующих решений:</w:t>
      </w:r>
    </w:p>
    <w:p w:rsidR="0047411E" w:rsidRDefault="0047411E" w:rsidP="006D3667">
      <w:pPr>
        <w:ind w:firstLine="709"/>
        <w:jc w:val="both"/>
      </w:pPr>
      <w:r w:rsidRPr="009758FE">
        <w:t>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</w:p>
    <w:p w:rsidR="0047411E" w:rsidRDefault="0047411E" w:rsidP="006D3667">
      <w:pPr>
        <w:ind w:firstLine="709"/>
        <w:jc w:val="both"/>
      </w:pPr>
      <w:r w:rsidRPr="009758FE">
        <w:t>отказывает в удовлетворении жалобы.</w:t>
      </w:r>
    </w:p>
    <w:p w:rsidR="0047411E" w:rsidRDefault="0047411E" w:rsidP="006D3667">
      <w:pPr>
        <w:ind w:firstLine="709"/>
        <w:jc w:val="both"/>
      </w:pPr>
      <w:r w:rsidRPr="009758FE">
        <w:t>5.2.7. Не позднее дня, следующего за днем принятия решения, указанного в п. 5.2.5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  рассмотрения жалобы.</w:t>
      </w:r>
    </w:p>
    <w:p w:rsidR="0047411E" w:rsidRDefault="0047411E" w:rsidP="006D3667">
      <w:pPr>
        <w:ind w:firstLine="709"/>
        <w:jc w:val="both"/>
      </w:pPr>
      <w:r w:rsidRPr="009758FE">
        <w:t>5.2.8. Заявитель вправе обжаловать решения, принятые в ходе предоставления муниципальной услуги, действия или бездействия должностных лиц органа, предоставляющего муниципальную услугу, в судебном порядке в сроки, установленные действующим законодательством.</w:t>
      </w:r>
    </w:p>
    <w:p w:rsidR="0047411E" w:rsidRDefault="0047411E" w:rsidP="001F32B4">
      <w:pPr>
        <w:jc w:val="right"/>
        <w:rPr>
          <w:sz w:val="24"/>
          <w:szCs w:val="24"/>
        </w:rPr>
      </w:pPr>
      <w:r>
        <w:br w:type="page"/>
      </w:r>
      <w:r>
        <w:rPr>
          <w:noProof/>
        </w:rPr>
        <w:pict>
          <v:shape id="Рисунок 1" o:spid="_x0000_i1026" type="#_x0000_t75" style="width:477pt;height:675pt;visibility:visible">
            <v:imagedata r:id="rId10" o:title=""/>
          </v:shape>
        </w:pict>
      </w:r>
      <w:r>
        <w:br w:type="page"/>
      </w:r>
      <w:r w:rsidRPr="0046197E">
        <w:rPr>
          <w:sz w:val="24"/>
          <w:szCs w:val="24"/>
        </w:rPr>
        <w:t>Приложение № 2</w:t>
      </w:r>
    </w:p>
    <w:p w:rsidR="0047411E" w:rsidRDefault="0047411E" w:rsidP="006D3667">
      <w:pPr>
        <w:jc w:val="right"/>
        <w:rPr>
          <w:sz w:val="24"/>
          <w:szCs w:val="24"/>
        </w:rPr>
      </w:pPr>
      <w:r w:rsidRPr="0046197E">
        <w:rPr>
          <w:sz w:val="24"/>
          <w:szCs w:val="24"/>
        </w:rPr>
        <w:t>к административному регламенту</w:t>
      </w:r>
    </w:p>
    <w:p w:rsidR="0047411E" w:rsidRDefault="0047411E" w:rsidP="006D3667">
      <w:pPr>
        <w:jc w:val="center"/>
      </w:pPr>
    </w:p>
    <w:p w:rsidR="0047411E" w:rsidRDefault="0047411E" w:rsidP="006D3667">
      <w:pPr>
        <w:ind w:left="4536"/>
        <w:rPr>
          <w:sz w:val="24"/>
          <w:szCs w:val="24"/>
        </w:rPr>
      </w:pPr>
      <w:r w:rsidRPr="00145FB2">
        <w:rPr>
          <w:sz w:val="24"/>
          <w:szCs w:val="24"/>
        </w:rPr>
        <w:t>Главе администрации</w:t>
      </w:r>
    </w:p>
    <w:p w:rsidR="0047411E" w:rsidRPr="00145FB2" w:rsidRDefault="0047411E" w:rsidP="006D3667">
      <w:pPr>
        <w:ind w:left="4536"/>
        <w:rPr>
          <w:sz w:val="24"/>
          <w:szCs w:val="24"/>
        </w:rPr>
      </w:pPr>
      <w:r w:rsidRPr="00145FB2">
        <w:rPr>
          <w:rStyle w:val="spell"/>
          <w:sz w:val="24"/>
          <w:szCs w:val="24"/>
        </w:rPr>
        <w:t>МО Красноуфимский округ</w:t>
      </w:r>
    </w:p>
    <w:p w:rsidR="0047411E" w:rsidRDefault="0047411E" w:rsidP="006D3667">
      <w:pPr>
        <w:ind w:left="4536"/>
        <w:rPr>
          <w:sz w:val="24"/>
          <w:szCs w:val="24"/>
        </w:rPr>
      </w:pPr>
      <w:r w:rsidRPr="00145FB2">
        <w:rPr>
          <w:sz w:val="24"/>
          <w:szCs w:val="24"/>
        </w:rPr>
        <w:t>В.Е. Колосову</w:t>
      </w:r>
    </w:p>
    <w:p w:rsidR="0047411E" w:rsidRDefault="0047411E" w:rsidP="006D3667">
      <w:pPr>
        <w:ind w:left="4536"/>
        <w:jc w:val="both"/>
        <w:rPr>
          <w:sz w:val="24"/>
          <w:szCs w:val="24"/>
        </w:rPr>
      </w:pPr>
      <w:r>
        <w:rPr>
          <w:sz w:val="24"/>
          <w:szCs w:val="24"/>
        </w:rPr>
        <w:t>от___</w:t>
      </w:r>
      <w:r w:rsidRPr="00145FB2">
        <w:rPr>
          <w:sz w:val="24"/>
          <w:szCs w:val="24"/>
        </w:rPr>
        <w:t>____________________________________</w:t>
      </w:r>
      <w:r>
        <w:rPr>
          <w:sz w:val="24"/>
          <w:szCs w:val="24"/>
        </w:rPr>
        <w:t>___</w:t>
      </w:r>
      <w:r w:rsidRPr="00145FB2">
        <w:rPr>
          <w:sz w:val="24"/>
          <w:szCs w:val="24"/>
        </w:rPr>
        <w:t>______________________________________</w:t>
      </w:r>
    </w:p>
    <w:p w:rsidR="0047411E" w:rsidRPr="003F418D" w:rsidRDefault="0047411E" w:rsidP="006D3667">
      <w:pPr>
        <w:ind w:left="4536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>(</w:t>
      </w:r>
      <w:r w:rsidRPr="003F418D">
        <w:rPr>
          <w:sz w:val="24"/>
          <w:szCs w:val="24"/>
          <w:vertAlign w:val="superscript"/>
        </w:rPr>
        <w:t>наименование организации, юридический адрес,</w:t>
      </w:r>
    </w:p>
    <w:p w:rsidR="0047411E" w:rsidRDefault="0047411E" w:rsidP="006D3667">
      <w:pPr>
        <w:ind w:left="4536"/>
        <w:jc w:val="both"/>
        <w:rPr>
          <w:sz w:val="24"/>
          <w:szCs w:val="24"/>
        </w:rPr>
      </w:pPr>
      <w:r w:rsidRPr="00145FB2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______</w:t>
      </w:r>
      <w:r w:rsidRPr="00145FB2">
        <w:rPr>
          <w:sz w:val="24"/>
          <w:szCs w:val="24"/>
        </w:rPr>
        <w:t>____</w:t>
      </w:r>
      <w:r>
        <w:rPr>
          <w:sz w:val="24"/>
          <w:szCs w:val="24"/>
        </w:rPr>
        <w:t>________________________________</w:t>
      </w:r>
    </w:p>
    <w:p w:rsidR="0047411E" w:rsidRPr="003F418D" w:rsidRDefault="0047411E" w:rsidP="006D3667">
      <w:pPr>
        <w:ind w:left="4536"/>
        <w:jc w:val="center"/>
        <w:rPr>
          <w:sz w:val="24"/>
          <w:szCs w:val="24"/>
          <w:vertAlign w:val="superscript"/>
        </w:rPr>
      </w:pPr>
      <w:r w:rsidRPr="003F418D">
        <w:rPr>
          <w:sz w:val="24"/>
          <w:szCs w:val="24"/>
          <w:vertAlign w:val="superscript"/>
        </w:rPr>
        <w:t xml:space="preserve">реквизиты (ИНН, </w:t>
      </w:r>
      <w:r w:rsidRPr="003F418D">
        <w:rPr>
          <w:rStyle w:val="spell"/>
          <w:sz w:val="24"/>
          <w:szCs w:val="24"/>
          <w:vertAlign w:val="superscript"/>
        </w:rPr>
        <w:t>ОГРН</w:t>
      </w:r>
      <w:r w:rsidRPr="003F418D">
        <w:rPr>
          <w:sz w:val="24"/>
          <w:szCs w:val="24"/>
          <w:vertAlign w:val="superscript"/>
        </w:rPr>
        <w:t>) – для юридических лиц, Ф.И.О.,</w:t>
      </w:r>
    </w:p>
    <w:p w:rsidR="0047411E" w:rsidRDefault="0047411E" w:rsidP="006D3667">
      <w:pPr>
        <w:ind w:left="4536"/>
        <w:jc w:val="both"/>
        <w:rPr>
          <w:sz w:val="24"/>
          <w:szCs w:val="24"/>
        </w:rPr>
      </w:pPr>
      <w:r w:rsidRPr="00145FB2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</w:t>
      </w:r>
      <w:r w:rsidRPr="00145FB2">
        <w:rPr>
          <w:sz w:val="24"/>
          <w:szCs w:val="24"/>
        </w:rPr>
        <w:t>______</w:t>
      </w:r>
      <w:r>
        <w:rPr>
          <w:sz w:val="24"/>
          <w:szCs w:val="24"/>
        </w:rPr>
        <w:t>________________________________</w:t>
      </w:r>
    </w:p>
    <w:p w:rsidR="0047411E" w:rsidRPr="003F418D" w:rsidRDefault="0047411E" w:rsidP="006D3667">
      <w:pPr>
        <w:ind w:left="4536"/>
        <w:jc w:val="center"/>
        <w:rPr>
          <w:sz w:val="24"/>
          <w:szCs w:val="24"/>
          <w:vertAlign w:val="superscript"/>
        </w:rPr>
      </w:pPr>
      <w:r w:rsidRPr="003F418D">
        <w:rPr>
          <w:sz w:val="24"/>
          <w:szCs w:val="24"/>
          <w:vertAlign w:val="superscript"/>
        </w:rPr>
        <w:t>данные документа, удостоверяющего личность, место</w:t>
      </w:r>
    </w:p>
    <w:p w:rsidR="0047411E" w:rsidRDefault="0047411E" w:rsidP="006D3667">
      <w:pPr>
        <w:ind w:left="4536"/>
        <w:jc w:val="both"/>
        <w:rPr>
          <w:sz w:val="24"/>
          <w:szCs w:val="24"/>
        </w:rPr>
      </w:pPr>
      <w:r w:rsidRPr="00145FB2"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>____</w:t>
      </w:r>
      <w:r w:rsidRPr="00145FB2">
        <w:rPr>
          <w:sz w:val="24"/>
          <w:szCs w:val="24"/>
        </w:rPr>
        <w:t>__</w:t>
      </w:r>
      <w:r>
        <w:rPr>
          <w:sz w:val="24"/>
          <w:szCs w:val="24"/>
        </w:rPr>
        <w:t>____________________________________</w:t>
      </w:r>
    </w:p>
    <w:p w:rsidR="0047411E" w:rsidRDefault="0047411E" w:rsidP="006D3667">
      <w:pPr>
        <w:ind w:left="4536"/>
        <w:jc w:val="center"/>
        <w:rPr>
          <w:sz w:val="24"/>
          <w:szCs w:val="24"/>
        </w:rPr>
      </w:pPr>
      <w:r w:rsidRPr="003F418D">
        <w:rPr>
          <w:sz w:val="24"/>
          <w:szCs w:val="24"/>
          <w:vertAlign w:val="superscript"/>
        </w:rPr>
        <w:t xml:space="preserve">жительства – для физических лиц, телефон, факс, адрес </w:t>
      </w:r>
      <w:r w:rsidRPr="00145FB2">
        <w:rPr>
          <w:sz w:val="24"/>
          <w:szCs w:val="24"/>
        </w:rPr>
        <w:t>________________________________________</w:t>
      </w:r>
      <w:r>
        <w:rPr>
          <w:sz w:val="24"/>
          <w:szCs w:val="24"/>
        </w:rPr>
        <w:t>____________________________________________</w:t>
      </w:r>
    </w:p>
    <w:p w:rsidR="0047411E" w:rsidRDefault="0047411E" w:rsidP="006D3667">
      <w:pPr>
        <w:ind w:left="4536"/>
        <w:jc w:val="center"/>
        <w:rPr>
          <w:sz w:val="24"/>
          <w:szCs w:val="24"/>
        </w:rPr>
      </w:pPr>
      <w:r w:rsidRPr="00C73B81">
        <w:rPr>
          <w:sz w:val="24"/>
          <w:szCs w:val="24"/>
          <w:vertAlign w:val="superscript"/>
        </w:rPr>
        <w:t xml:space="preserve">электронной почты указываются по желанию </w:t>
      </w:r>
      <w:r w:rsidRPr="00145FB2">
        <w:rPr>
          <w:sz w:val="24"/>
          <w:szCs w:val="24"/>
        </w:rPr>
        <w:t>________________________________________________</w:t>
      </w:r>
      <w:r>
        <w:rPr>
          <w:sz w:val="24"/>
          <w:szCs w:val="24"/>
        </w:rPr>
        <w:t>____________________________________</w:t>
      </w:r>
    </w:p>
    <w:p w:rsidR="0047411E" w:rsidRPr="00C73B81" w:rsidRDefault="0047411E" w:rsidP="006D3667">
      <w:pPr>
        <w:ind w:left="4536"/>
        <w:jc w:val="center"/>
        <w:rPr>
          <w:sz w:val="24"/>
          <w:szCs w:val="24"/>
          <w:vertAlign w:val="subscript"/>
        </w:rPr>
      </w:pPr>
      <w:r w:rsidRPr="00C73B81">
        <w:rPr>
          <w:sz w:val="24"/>
          <w:szCs w:val="24"/>
          <w:vertAlign w:val="subscript"/>
        </w:rPr>
        <w:t>заявителя)</w:t>
      </w:r>
    </w:p>
    <w:p w:rsidR="0047411E" w:rsidRDefault="0047411E" w:rsidP="006D3667">
      <w:pPr>
        <w:jc w:val="both"/>
        <w:rPr>
          <w:sz w:val="24"/>
          <w:szCs w:val="24"/>
        </w:rPr>
      </w:pPr>
    </w:p>
    <w:p w:rsidR="0047411E" w:rsidRDefault="0047411E" w:rsidP="006D3667">
      <w:pPr>
        <w:jc w:val="both"/>
        <w:rPr>
          <w:sz w:val="24"/>
          <w:szCs w:val="24"/>
        </w:rPr>
      </w:pPr>
    </w:p>
    <w:p w:rsidR="0047411E" w:rsidRPr="006D3667" w:rsidRDefault="0047411E" w:rsidP="006D3667">
      <w:pPr>
        <w:jc w:val="center"/>
      </w:pPr>
      <w:r w:rsidRPr="006D3667">
        <w:t>Заявление</w:t>
      </w:r>
    </w:p>
    <w:p w:rsidR="0047411E" w:rsidRDefault="0047411E" w:rsidP="006D3667">
      <w:pPr>
        <w:jc w:val="both"/>
        <w:rPr>
          <w:sz w:val="24"/>
          <w:szCs w:val="24"/>
        </w:rPr>
      </w:pPr>
    </w:p>
    <w:p w:rsidR="0047411E" w:rsidRDefault="0047411E" w:rsidP="006D3667">
      <w:pPr>
        <w:ind w:firstLine="709"/>
        <w:jc w:val="both"/>
        <w:rPr>
          <w:sz w:val="24"/>
          <w:szCs w:val="24"/>
        </w:rPr>
      </w:pPr>
      <w:r w:rsidRPr="00145FB2">
        <w:rPr>
          <w:sz w:val="24"/>
          <w:szCs w:val="24"/>
        </w:rPr>
        <w:t xml:space="preserve">В соответствии с Градостроительным кодексом РФ, Правилами землепользования и застройки  </w:t>
      </w:r>
      <w:r w:rsidRPr="00145FB2">
        <w:rPr>
          <w:rStyle w:val="spell"/>
          <w:sz w:val="24"/>
          <w:szCs w:val="24"/>
        </w:rPr>
        <w:t>МО Красноуфимский округ</w:t>
      </w:r>
      <w:r w:rsidRPr="00145FB2">
        <w:rPr>
          <w:sz w:val="24"/>
          <w:szCs w:val="24"/>
        </w:rPr>
        <w:t xml:space="preserve">, утвержденными решением Думы </w:t>
      </w:r>
      <w:r w:rsidRPr="00145FB2">
        <w:rPr>
          <w:rStyle w:val="spell"/>
          <w:sz w:val="24"/>
          <w:szCs w:val="24"/>
        </w:rPr>
        <w:t>МО Красноуфимский округ</w:t>
      </w:r>
      <w:r w:rsidRPr="00145FB2">
        <w:rPr>
          <w:sz w:val="24"/>
          <w:szCs w:val="24"/>
        </w:rPr>
        <w:t>  от 25.10.2012 г. № 56, прошу предоставить разрешение на отклонение от предельных параметров разрешенного строительства, реконструкции объекта капитального строительства __________________________________________</w:t>
      </w:r>
      <w:r>
        <w:rPr>
          <w:sz w:val="24"/>
          <w:szCs w:val="24"/>
        </w:rPr>
        <w:t xml:space="preserve">___________ ________________________________________________________________________________ </w:t>
      </w:r>
    </w:p>
    <w:p w:rsidR="0047411E" w:rsidRPr="00C73B81" w:rsidRDefault="0047411E" w:rsidP="006D3667">
      <w:pPr>
        <w:jc w:val="center"/>
        <w:rPr>
          <w:sz w:val="24"/>
          <w:szCs w:val="24"/>
          <w:vertAlign w:val="superscript"/>
        </w:rPr>
      </w:pPr>
      <w:r w:rsidRPr="00C73B81">
        <w:rPr>
          <w:sz w:val="24"/>
          <w:szCs w:val="24"/>
          <w:vertAlign w:val="superscript"/>
        </w:rPr>
        <w:t>(указываются предельные параметры разрешенного строительства, реконструкции объектов капитального строительства,</w:t>
      </w:r>
    </w:p>
    <w:p w:rsidR="0047411E" w:rsidRDefault="0047411E" w:rsidP="006D3667">
      <w:pPr>
        <w:jc w:val="center"/>
        <w:rPr>
          <w:sz w:val="24"/>
          <w:szCs w:val="24"/>
          <w:vertAlign w:val="superscript"/>
        </w:rPr>
      </w:pPr>
      <w:r w:rsidRPr="00145FB2">
        <w:rPr>
          <w:sz w:val="24"/>
          <w:szCs w:val="24"/>
        </w:rPr>
        <w:t>____________________________________________________________________</w:t>
      </w:r>
      <w:r>
        <w:rPr>
          <w:sz w:val="24"/>
          <w:szCs w:val="24"/>
        </w:rPr>
        <w:t>____________</w:t>
      </w:r>
      <w:r w:rsidRPr="00C73B81">
        <w:rPr>
          <w:sz w:val="24"/>
          <w:szCs w:val="24"/>
          <w:vertAlign w:val="superscript"/>
        </w:rPr>
        <w:t>предусмотренные градостроительным регламентом Правил)</w:t>
      </w:r>
    </w:p>
    <w:p w:rsidR="0047411E" w:rsidRDefault="0047411E" w:rsidP="006D3667">
      <w:pPr>
        <w:rPr>
          <w:sz w:val="24"/>
          <w:szCs w:val="24"/>
        </w:rPr>
      </w:pPr>
      <w:r w:rsidRPr="00C73B81">
        <w:rPr>
          <w:sz w:val="24"/>
          <w:szCs w:val="24"/>
        </w:rPr>
        <w:t>по адресу:</w:t>
      </w:r>
      <w:r w:rsidRPr="00145FB2">
        <w:rPr>
          <w:sz w:val="24"/>
          <w:szCs w:val="24"/>
        </w:rPr>
        <w:t>_____________________________________________________</w:t>
      </w:r>
      <w:r>
        <w:rPr>
          <w:sz w:val="24"/>
          <w:szCs w:val="24"/>
        </w:rPr>
        <w:t>__________________ _______________________________________________________________________________.</w:t>
      </w:r>
    </w:p>
    <w:p w:rsidR="0047411E" w:rsidRDefault="0047411E" w:rsidP="006D3667">
      <w:pPr>
        <w:rPr>
          <w:sz w:val="24"/>
          <w:szCs w:val="24"/>
        </w:rPr>
      </w:pPr>
      <w:r w:rsidRPr="00145FB2">
        <w:rPr>
          <w:sz w:val="24"/>
          <w:szCs w:val="24"/>
        </w:rPr>
        <w:t>1.*</w:t>
      </w:r>
      <w:r w:rsidRPr="00145FB2">
        <w:rPr>
          <w:rStyle w:val="spell"/>
          <w:sz w:val="24"/>
          <w:szCs w:val="24"/>
        </w:rPr>
        <w:t xml:space="preserve">Правоустанавливающим </w:t>
      </w:r>
      <w:r w:rsidRPr="00145FB2">
        <w:rPr>
          <w:sz w:val="24"/>
          <w:szCs w:val="24"/>
        </w:rPr>
        <w:t>документом на земельный участок является:</w:t>
      </w:r>
      <w:r>
        <w:rPr>
          <w:sz w:val="24"/>
          <w:szCs w:val="24"/>
        </w:rPr>
        <w:t xml:space="preserve"> _________________ __</w:t>
      </w:r>
      <w:r w:rsidRPr="00145FB2">
        <w:rPr>
          <w:sz w:val="24"/>
          <w:szCs w:val="24"/>
        </w:rPr>
        <w:t>_________________________________________________________________________</w:t>
      </w:r>
      <w:r>
        <w:rPr>
          <w:sz w:val="24"/>
          <w:szCs w:val="24"/>
        </w:rPr>
        <w:t>_____</w:t>
      </w:r>
    </w:p>
    <w:p w:rsidR="0047411E" w:rsidRPr="00C73B81" w:rsidRDefault="0047411E" w:rsidP="006D3667">
      <w:pPr>
        <w:jc w:val="center"/>
        <w:rPr>
          <w:sz w:val="24"/>
          <w:szCs w:val="24"/>
          <w:vertAlign w:val="superscript"/>
        </w:rPr>
      </w:pPr>
      <w:r w:rsidRPr="00C73B81">
        <w:rPr>
          <w:sz w:val="24"/>
          <w:szCs w:val="24"/>
          <w:vertAlign w:val="superscript"/>
        </w:rPr>
        <w:t>(необходимо указать наименование, дату, номер</w:t>
      </w:r>
      <w:r w:rsidRPr="00C73B81">
        <w:rPr>
          <w:rStyle w:val="spell"/>
          <w:sz w:val="24"/>
          <w:szCs w:val="24"/>
          <w:vertAlign w:val="superscript"/>
        </w:rPr>
        <w:t>правоустанавливающего</w:t>
      </w:r>
      <w:r w:rsidRPr="00C73B81">
        <w:rPr>
          <w:sz w:val="24"/>
          <w:szCs w:val="24"/>
          <w:vertAlign w:val="superscript"/>
        </w:rPr>
        <w:t xml:space="preserve">документа, информацию о государственной регистрации, </w:t>
      </w:r>
      <w:r w:rsidRPr="00145FB2">
        <w:rPr>
          <w:sz w:val="24"/>
          <w:szCs w:val="24"/>
        </w:rPr>
        <w:t>_____________________________________________________________________________</w:t>
      </w:r>
      <w:r>
        <w:rPr>
          <w:sz w:val="24"/>
          <w:szCs w:val="24"/>
        </w:rPr>
        <w:t>___</w:t>
      </w:r>
      <w:r w:rsidRPr="00C73B81">
        <w:rPr>
          <w:sz w:val="24"/>
          <w:szCs w:val="24"/>
          <w:vertAlign w:val="superscript"/>
        </w:rPr>
        <w:t xml:space="preserve"> в случаях, установленных законодательством)</w:t>
      </w:r>
    </w:p>
    <w:p w:rsidR="0047411E" w:rsidRDefault="0047411E" w:rsidP="006D3667">
      <w:pPr>
        <w:jc w:val="center"/>
        <w:rPr>
          <w:sz w:val="24"/>
          <w:szCs w:val="24"/>
        </w:rPr>
      </w:pPr>
      <w:r w:rsidRPr="00145FB2">
        <w:rPr>
          <w:sz w:val="24"/>
          <w:szCs w:val="24"/>
        </w:rPr>
        <w:t>2. Расположение земельного участка подтверждается кадастровым паспортом земельного участка _</w:t>
      </w:r>
      <w:r>
        <w:rPr>
          <w:sz w:val="24"/>
          <w:szCs w:val="24"/>
        </w:rPr>
        <w:t>______________</w:t>
      </w:r>
      <w:r w:rsidRPr="00145FB2">
        <w:rPr>
          <w:sz w:val="24"/>
          <w:szCs w:val="24"/>
        </w:rPr>
        <w:t xml:space="preserve">_________________________________________________________ </w:t>
      </w:r>
    </w:p>
    <w:p w:rsidR="0047411E" w:rsidRDefault="0047411E" w:rsidP="006D3667">
      <w:pPr>
        <w:jc w:val="center"/>
        <w:rPr>
          <w:sz w:val="24"/>
          <w:szCs w:val="24"/>
        </w:rPr>
      </w:pPr>
      <w:r w:rsidRPr="00C73B81">
        <w:rPr>
          <w:sz w:val="24"/>
          <w:szCs w:val="24"/>
          <w:vertAlign w:val="superscript"/>
        </w:rPr>
        <w:t>(указать кадастровый номер земельного участка, дату постановки на кадастровый учет согласно кадастровому паспорту</w:t>
      </w:r>
    </w:p>
    <w:p w:rsidR="0047411E" w:rsidRDefault="0047411E" w:rsidP="006D3667">
      <w:pPr>
        <w:jc w:val="center"/>
        <w:rPr>
          <w:sz w:val="24"/>
          <w:szCs w:val="24"/>
        </w:rPr>
      </w:pPr>
    </w:p>
    <w:p w:rsidR="0047411E" w:rsidRDefault="0047411E" w:rsidP="006D3667">
      <w:pPr>
        <w:jc w:val="center"/>
        <w:rPr>
          <w:sz w:val="24"/>
          <w:szCs w:val="24"/>
          <w:vertAlign w:val="superscript"/>
        </w:rPr>
      </w:pPr>
      <w:r w:rsidRPr="00145FB2">
        <w:rPr>
          <w:sz w:val="24"/>
          <w:szCs w:val="24"/>
        </w:rPr>
        <w:t>_____________________________________________________________________________</w:t>
      </w:r>
      <w:r>
        <w:rPr>
          <w:sz w:val="24"/>
          <w:szCs w:val="24"/>
        </w:rPr>
        <w:t>___</w:t>
      </w:r>
      <w:r w:rsidRPr="00C73B81">
        <w:rPr>
          <w:sz w:val="24"/>
          <w:szCs w:val="24"/>
          <w:vertAlign w:val="superscript"/>
        </w:rPr>
        <w:t>земельного участка или кадастровой выписке о земельном участке)</w:t>
      </w:r>
    </w:p>
    <w:p w:rsidR="0047411E" w:rsidRDefault="0047411E" w:rsidP="006D3667">
      <w:pPr>
        <w:rPr>
          <w:sz w:val="24"/>
          <w:szCs w:val="24"/>
        </w:rPr>
      </w:pPr>
      <w:r w:rsidRPr="00C73B81">
        <w:rPr>
          <w:sz w:val="24"/>
          <w:szCs w:val="24"/>
        </w:rPr>
        <w:t xml:space="preserve">отражающим границы земельного участка на бумажном носителе </w:t>
      </w:r>
      <w:r w:rsidRPr="00145FB2">
        <w:rPr>
          <w:sz w:val="24"/>
          <w:szCs w:val="24"/>
        </w:rPr>
        <w:t>_________________</w:t>
      </w:r>
      <w:r>
        <w:rPr>
          <w:sz w:val="24"/>
          <w:szCs w:val="24"/>
        </w:rPr>
        <w:t>______</w:t>
      </w:r>
    </w:p>
    <w:p w:rsidR="0047411E" w:rsidRDefault="0047411E" w:rsidP="006D3667">
      <w:pPr>
        <w:rPr>
          <w:sz w:val="24"/>
          <w:szCs w:val="24"/>
        </w:rPr>
      </w:pPr>
      <w:r w:rsidRPr="00145FB2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_____________.</w:t>
      </w:r>
    </w:p>
    <w:p w:rsidR="0047411E" w:rsidRPr="00C73B81" w:rsidRDefault="0047411E" w:rsidP="006D3667">
      <w:pPr>
        <w:jc w:val="center"/>
        <w:rPr>
          <w:sz w:val="24"/>
          <w:szCs w:val="24"/>
          <w:vertAlign w:val="superscript"/>
        </w:rPr>
      </w:pPr>
      <w:r w:rsidRPr="00C73B81">
        <w:rPr>
          <w:sz w:val="24"/>
          <w:szCs w:val="24"/>
          <w:vertAlign w:val="superscript"/>
        </w:rPr>
        <w:t>(необходимо указать наименование, дату, номер  и наименование организации, подготовившей  документ (</w:t>
      </w:r>
      <w:r w:rsidRPr="00C73B81">
        <w:rPr>
          <w:rStyle w:val="spell"/>
          <w:sz w:val="24"/>
          <w:szCs w:val="24"/>
          <w:vertAlign w:val="superscript"/>
        </w:rPr>
        <w:t>выкопировку</w:t>
      </w:r>
      <w:r w:rsidRPr="00C73B81">
        <w:rPr>
          <w:sz w:val="24"/>
          <w:szCs w:val="24"/>
          <w:vertAlign w:val="superscript"/>
        </w:rPr>
        <w:t>)</w:t>
      </w:r>
    </w:p>
    <w:p w:rsidR="0047411E" w:rsidRDefault="0047411E" w:rsidP="006D3667">
      <w:pPr>
        <w:jc w:val="both"/>
        <w:rPr>
          <w:sz w:val="24"/>
          <w:szCs w:val="24"/>
        </w:rPr>
      </w:pPr>
      <w:r w:rsidRPr="00145FB2">
        <w:rPr>
          <w:sz w:val="24"/>
          <w:szCs w:val="24"/>
        </w:rPr>
        <w:t>3.* На земельном участке расположены объекты капитального строительства: ____________________________________________________________________</w:t>
      </w:r>
      <w:r>
        <w:rPr>
          <w:sz w:val="24"/>
          <w:szCs w:val="24"/>
        </w:rPr>
        <w:t>_____________</w:t>
      </w:r>
      <w:r w:rsidRPr="00145FB2">
        <w:rPr>
          <w:sz w:val="24"/>
          <w:szCs w:val="24"/>
        </w:rPr>
        <w:t>_________</w:t>
      </w:r>
      <w:r>
        <w:rPr>
          <w:sz w:val="24"/>
          <w:szCs w:val="24"/>
        </w:rPr>
        <w:t>__</w:t>
      </w:r>
    </w:p>
    <w:p w:rsidR="0047411E" w:rsidRPr="00C73B81" w:rsidRDefault="0047411E" w:rsidP="006D3667">
      <w:pPr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>(</w:t>
      </w:r>
      <w:r w:rsidRPr="00C73B81">
        <w:rPr>
          <w:sz w:val="24"/>
          <w:szCs w:val="24"/>
          <w:vertAlign w:val="superscript"/>
        </w:rPr>
        <w:t>указать вид объекта, наименование</w:t>
      </w:r>
      <w:r w:rsidRPr="00C73B81">
        <w:rPr>
          <w:rStyle w:val="spell"/>
          <w:sz w:val="24"/>
          <w:szCs w:val="24"/>
          <w:vertAlign w:val="superscript"/>
        </w:rPr>
        <w:t>правоустанавливающего</w:t>
      </w:r>
      <w:r w:rsidRPr="00C73B81">
        <w:rPr>
          <w:sz w:val="24"/>
          <w:szCs w:val="24"/>
          <w:vertAlign w:val="superscript"/>
        </w:rPr>
        <w:t xml:space="preserve">документа на объекты капитального </w:t>
      </w:r>
      <w:r w:rsidRPr="00145FB2">
        <w:rPr>
          <w:sz w:val="24"/>
          <w:szCs w:val="24"/>
        </w:rPr>
        <w:t>_____________________________________________________________________________</w:t>
      </w:r>
      <w:r>
        <w:rPr>
          <w:sz w:val="24"/>
          <w:szCs w:val="24"/>
        </w:rPr>
        <w:t>__¶</w:t>
      </w:r>
      <w:r w:rsidRPr="00C73B81">
        <w:rPr>
          <w:sz w:val="24"/>
          <w:szCs w:val="24"/>
          <w:vertAlign w:val="superscript"/>
        </w:rPr>
        <w:t>строительства, наименование органа, выдавшего документы, дата и номер выдачи документа)</w:t>
      </w:r>
    </w:p>
    <w:p w:rsidR="0047411E" w:rsidRDefault="0047411E" w:rsidP="006D3667">
      <w:pPr>
        <w:rPr>
          <w:sz w:val="24"/>
          <w:szCs w:val="24"/>
        </w:rPr>
      </w:pPr>
      <w:r w:rsidRPr="00145FB2">
        <w:rPr>
          <w:sz w:val="24"/>
          <w:szCs w:val="24"/>
        </w:rPr>
        <w:t>* документы предоставляются по желанию заявителя</w:t>
      </w:r>
    </w:p>
    <w:p w:rsidR="0047411E" w:rsidRDefault="0047411E" w:rsidP="006D3667">
      <w:pPr>
        <w:rPr>
          <w:sz w:val="24"/>
          <w:szCs w:val="24"/>
        </w:rPr>
      </w:pPr>
      <w:r w:rsidRPr="00145FB2">
        <w:rPr>
          <w:sz w:val="24"/>
          <w:szCs w:val="24"/>
        </w:rPr>
        <w:t xml:space="preserve">Личность заявителя установлена, подлинность подписи заявителя удостоверяю: </w:t>
      </w:r>
    </w:p>
    <w:p w:rsidR="0047411E" w:rsidRDefault="0047411E" w:rsidP="006D3667">
      <w:pPr>
        <w:rPr>
          <w:sz w:val="24"/>
          <w:szCs w:val="24"/>
        </w:rPr>
      </w:pPr>
    </w:p>
    <w:p w:rsidR="0047411E" w:rsidRDefault="0047411E" w:rsidP="006D3667">
      <w:pPr>
        <w:rPr>
          <w:sz w:val="24"/>
          <w:szCs w:val="24"/>
        </w:rPr>
      </w:pPr>
    </w:p>
    <w:p w:rsidR="0047411E" w:rsidRDefault="0047411E" w:rsidP="006D3667">
      <w:pPr>
        <w:rPr>
          <w:sz w:val="24"/>
          <w:szCs w:val="24"/>
        </w:rPr>
      </w:pPr>
      <w:r>
        <w:rPr>
          <w:sz w:val="24"/>
          <w:szCs w:val="24"/>
        </w:rPr>
        <w:t>Подпись заявителя   ____________________  /______________________/</w:t>
      </w:r>
    </w:p>
    <w:p w:rsidR="0047411E" w:rsidRDefault="0047411E" w:rsidP="006D3667">
      <w:pPr>
        <w:rPr>
          <w:sz w:val="24"/>
          <w:szCs w:val="24"/>
        </w:rPr>
      </w:pPr>
    </w:p>
    <w:p w:rsidR="0047411E" w:rsidRDefault="0047411E" w:rsidP="006D3667">
      <w:pPr>
        <w:rPr>
          <w:sz w:val="24"/>
          <w:szCs w:val="24"/>
        </w:rPr>
      </w:pPr>
      <w:r>
        <w:rPr>
          <w:sz w:val="24"/>
          <w:szCs w:val="24"/>
        </w:rPr>
        <w:t>Дата ________________</w:t>
      </w:r>
    </w:p>
    <w:p w:rsidR="0047411E" w:rsidRDefault="0047411E" w:rsidP="006D3667">
      <w:pPr>
        <w:rPr>
          <w:sz w:val="24"/>
          <w:szCs w:val="24"/>
        </w:rPr>
      </w:pPr>
    </w:p>
    <w:p w:rsidR="0047411E" w:rsidRDefault="0047411E" w:rsidP="006D3667">
      <w:pPr>
        <w:rPr>
          <w:sz w:val="24"/>
          <w:szCs w:val="24"/>
        </w:rPr>
      </w:pPr>
    </w:p>
    <w:p w:rsidR="0047411E" w:rsidRPr="00145FB2" w:rsidRDefault="0047411E" w:rsidP="006D3667">
      <w:pPr>
        <w:rPr>
          <w:sz w:val="24"/>
          <w:szCs w:val="24"/>
        </w:rPr>
      </w:pPr>
      <w:r w:rsidRPr="00145FB2">
        <w:rPr>
          <w:sz w:val="24"/>
          <w:szCs w:val="24"/>
        </w:rPr>
        <w:t>Подпись специалиста отдела архитектуры и</w:t>
      </w:r>
    </w:p>
    <w:p w:rsidR="0047411E" w:rsidRDefault="0047411E" w:rsidP="006D3667">
      <w:pPr>
        <w:rPr>
          <w:sz w:val="24"/>
          <w:szCs w:val="24"/>
        </w:rPr>
      </w:pPr>
      <w:r>
        <w:rPr>
          <w:sz w:val="24"/>
          <w:szCs w:val="24"/>
        </w:rPr>
        <w:t xml:space="preserve">градостроительства </w:t>
      </w:r>
      <w:r w:rsidRPr="00145FB2">
        <w:rPr>
          <w:sz w:val="24"/>
          <w:szCs w:val="24"/>
        </w:rPr>
        <w:t>администрации</w:t>
      </w:r>
    </w:p>
    <w:p w:rsidR="0047411E" w:rsidRPr="00145FB2" w:rsidRDefault="0047411E" w:rsidP="006D3667">
      <w:pPr>
        <w:rPr>
          <w:sz w:val="24"/>
          <w:szCs w:val="24"/>
        </w:rPr>
      </w:pPr>
      <w:r w:rsidRPr="00145FB2">
        <w:rPr>
          <w:rStyle w:val="spell"/>
          <w:sz w:val="24"/>
          <w:szCs w:val="24"/>
        </w:rPr>
        <w:t>МО Красноуфимский округ</w:t>
      </w:r>
    </w:p>
    <w:p w:rsidR="0047411E" w:rsidRDefault="0047411E" w:rsidP="006D3667">
      <w:pPr>
        <w:jc w:val="right"/>
        <w:rPr>
          <w:sz w:val="24"/>
          <w:szCs w:val="24"/>
        </w:rPr>
      </w:pPr>
      <w:r>
        <w:rPr>
          <w:sz w:val="24"/>
          <w:szCs w:val="24"/>
        </w:rPr>
        <w:t>_________________  / ____________________</w:t>
      </w:r>
      <w:r w:rsidRPr="00145FB2">
        <w:rPr>
          <w:sz w:val="24"/>
          <w:szCs w:val="24"/>
        </w:rPr>
        <w:t xml:space="preserve"> /</w:t>
      </w:r>
    </w:p>
    <w:p w:rsidR="0047411E" w:rsidRPr="009758FE" w:rsidRDefault="0047411E" w:rsidP="006D3667">
      <w:r w:rsidRPr="00145FB2">
        <w:rPr>
          <w:sz w:val="24"/>
          <w:szCs w:val="24"/>
        </w:rPr>
        <w:t>Дата______________ вх. № _______</w:t>
      </w:r>
    </w:p>
    <w:p w:rsidR="0047411E" w:rsidRDefault="0047411E" w:rsidP="006D3667"/>
    <w:sectPr w:rsidR="0047411E" w:rsidSect="003F418D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5A3B"/>
    <w:rsid w:val="00016A93"/>
    <w:rsid w:val="00036764"/>
    <w:rsid w:val="0005517B"/>
    <w:rsid w:val="00066AA3"/>
    <w:rsid w:val="000E1BE2"/>
    <w:rsid w:val="00145FB2"/>
    <w:rsid w:val="00197D32"/>
    <w:rsid w:val="001C5426"/>
    <w:rsid w:val="001D2A46"/>
    <w:rsid w:val="001E4B99"/>
    <w:rsid w:val="001F32B4"/>
    <w:rsid w:val="001F39B3"/>
    <w:rsid w:val="001F7594"/>
    <w:rsid w:val="002035FD"/>
    <w:rsid w:val="002B2735"/>
    <w:rsid w:val="002E608B"/>
    <w:rsid w:val="002F442E"/>
    <w:rsid w:val="00305A89"/>
    <w:rsid w:val="00332249"/>
    <w:rsid w:val="00397E69"/>
    <w:rsid w:val="003A1D73"/>
    <w:rsid w:val="003B4041"/>
    <w:rsid w:val="003F0AF7"/>
    <w:rsid w:val="003F418D"/>
    <w:rsid w:val="0046197E"/>
    <w:rsid w:val="0047411E"/>
    <w:rsid w:val="00497D4A"/>
    <w:rsid w:val="004B78D3"/>
    <w:rsid w:val="004F4BC3"/>
    <w:rsid w:val="005A5A08"/>
    <w:rsid w:val="005F5AE3"/>
    <w:rsid w:val="00662B59"/>
    <w:rsid w:val="00672AE3"/>
    <w:rsid w:val="00677063"/>
    <w:rsid w:val="006A36EE"/>
    <w:rsid w:val="006C2A43"/>
    <w:rsid w:val="006D2D75"/>
    <w:rsid w:val="006D3667"/>
    <w:rsid w:val="006E28CD"/>
    <w:rsid w:val="00730A1A"/>
    <w:rsid w:val="00731D43"/>
    <w:rsid w:val="00761A55"/>
    <w:rsid w:val="00771D29"/>
    <w:rsid w:val="00790E85"/>
    <w:rsid w:val="007C52D9"/>
    <w:rsid w:val="00856268"/>
    <w:rsid w:val="008F46AA"/>
    <w:rsid w:val="009758FE"/>
    <w:rsid w:val="009B1C2A"/>
    <w:rsid w:val="00A11C81"/>
    <w:rsid w:val="00AB7538"/>
    <w:rsid w:val="00B04727"/>
    <w:rsid w:val="00B515F4"/>
    <w:rsid w:val="00C05D16"/>
    <w:rsid w:val="00C73B81"/>
    <w:rsid w:val="00C75A3B"/>
    <w:rsid w:val="00C80198"/>
    <w:rsid w:val="00C96976"/>
    <w:rsid w:val="00CB10DD"/>
    <w:rsid w:val="00CD3C1A"/>
    <w:rsid w:val="00D06790"/>
    <w:rsid w:val="00D55CC0"/>
    <w:rsid w:val="00D64AA3"/>
    <w:rsid w:val="00DB14E7"/>
    <w:rsid w:val="00DD57A1"/>
    <w:rsid w:val="00E746E9"/>
    <w:rsid w:val="00EB4031"/>
    <w:rsid w:val="00ED57B5"/>
    <w:rsid w:val="00F25426"/>
    <w:rsid w:val="00F42EF8"/>
    <w:rsid w:val="00FA5821"/>
    <w:rsid w:val="00FA7222"/>
    <w:rsid w:val="00FB272A"/>
    <w:rsid w:val="00FB5A2B"/>
    <w:rsid w:val="00FC3F2F"/>
    <w:rsid w:val="00FC7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A3B"/>
    <w:rPr>
      <w:rFonts w:ascii="Times New Roman" w:eastAsia="Times New Roman" w:hAnsi="Times New Roman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rsid w:val="00C75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C75A3B"/>
    <w:rPr>
      <w:rFonts w:ascii="Courier New" w:hAnsi="Courier New" w:cs="Courier New"/>
      <w:sz w:val="20"/>
      <w:szCs w:val="20"/>
      <w:lang w:eastAsia="ru-RU"/>
    </w:rPr>
  </w:style>
  <w:style w:type="paragraph" w:styleId="BodyText">
    <w:name w:val="Body Text"/>
    <w:basedOn w:val="Normal"/>
    <w:link w:val="BodyTextChar"/>
    <w:uiPriority w:val="99"/>
    <w:rsid w:val="00C75A3B"/>
    <w:pPr>
      <w:jc w:val="both"/>
    </w:pPr>
    <w:rPr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75A3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pell">
    <w:name w:val="spell"/>
    <w:basedOn w:val="DefaultParagraphFont"/>
    <w:uiPriority w:val="99"/>
    <w:rsid w:val="006D3667"/>
    <w:rPr>
      <w:rFonts w:cs="Times New Roman"/>
    </w:rPr>
  </w:style>
  <w:style w:type="character" w:styleId="Hyperlink">
    <w:name w:val="Hyperlink"/>
    <w:basedOn w:val="DefaultParagraphFont"/>
    <w:uiPriority w:val="99"/>
    <w:rsid w:val="006D366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D36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366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150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kruf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hlobystov54@mail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rn-kruf@mail.ru" TargetMode="External"/><Relationship Id="rId11" Type="http://schemas.openxmlformats.org/officeDocument/2006/relationships/fontTable" Target="fontTable.xml"/><Relationship Id="rId5" Type="http://schemas.openxmlformats.org/officeDocument/2006/relationships/hyperlink" Target="consultantplus://offline/main?base=RLAW026;n=54381;fld=134;dst=101344" TargetMode="External"/><Relationship Id="rId10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hyperlink" Target="http://www.gosuslug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</TotalTime>
  <Pages>19</Pages>
  <Words>6363</Words>
  <Characters>-32766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Архитектор</dc:creator>
  <cp:keywords/>
  <dc:description/>
  <cp:lastModifiedBy>Admin</cp:lastModifiedBy>
  <cp:revision>7</cp:revision>
  <cp:lastPrinted>2014-07-10T10:04:00Z</cp:lastPrinted>
  <dcterms:created xsi:type="dcterms:W3CDTF">2014-06-20T05:59:00Z</dcterms:created>
  <dcterms:modified xsi:type="dcterms:W3CDTF">2014-07-15T11:20:00Z</dcterms:modified>
</cp:coreProperties>
</file>